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7" w:rightFromText="187" w:vertAnchor="page" w:tblpXSpec="center" w:tblpY="1801"/>
        <w:tblOverlap w:val="never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0"/>
      </w:tblGrid>
      <w:tr w:rsidR="003A3906" w:rsidRPr="00334CE0" w14:paraId="61D00CA1" w14:textId="77777777" w:rsidTr="00E47237">
        <w:trPr>
          <w:cantSplit/>
        </w:trPr>
        <w:tc>
          <w:tcPr>
            <w:tcW w:w="3600" w:type="dxa"/>
            <w:noWrap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DBE5106" w14:textId="77777777" w:rsidR="003A3906" w:rsidRPr="00334CE0" w:rsidRDefault="003A3906" w:rsidP="00D7107B">
            <w:pPr>
              <w:pStyle w:val="BiotabletoplineNEW"/>
              <w:framePr w:hSpace="0" w:wrap="auto" w:vAnchor="margin" w:xAlign="left" w:yAlign="inline"/>
              <w:suppressOverlap w:val="0"/>
            </w:pPr>
          </w:p>
        </w:tc>
        <w:tc>
          <w:tcPr>
            <w:tcW w:w="7200" w:type="dxa"/>
            <w:noWrap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937193D" w14:textId="77777777" w:rsidR="003A3906" w:rsidRPr="00334CE0" w:rsidRDefault="003A3906" w:rsidP="00D7107B">
            <w:pPr>
              <w:pStyle w:val="BiotabletoplineNEW"/>
              <w:framePr w:hSpace="0" w:wrap="auto" w:vAnchor="margin" w:xAlign="left" w:yAlign="inline"/>
              <w:suppressOverlap w:val="0"/>
            </w:pPr>
          </w:p>
        </w:tc>
      </w:tr>
      <w:tr w:rsidR="007A4FAB" w:rsidRPr="00334CE0" w14:paraId="18FD54F6" w14:textId="77777777" w:rsidTr="00E47237">
        <w:trPr>
          <w:cantSplit/>
        </w:trPr>
        <w:tc>
          <w:tcPr>
            <w:tcW w:w="3600" w:type="dxa"/>
            <w:tcBorders>
              <w:right w:val="single" w:sz="4" w:space="0" w:color="BFBFBF" w:themeColor="background1" w:themeShade="BF"/>
            </w:tcBorders>
            <w:noWrap/>
          </w:tcPr>
          <w:p w14:paraId="058163AB" w14:textId="77777777" w:rsidR="007A4FAB" w:rsidRPr="00334CE0" w:rsidRDefault="00A340A5" w:rsidP="00E47237">
            <w:r>
              <w:rPr>
                <w:noProof/>
              </w:rPr>
              <w:drawing>
                <wp:anchor distT="0" distB="0" distL="114300" distR="114300" simplePos="0" relativeHeight="251665919" behindDoc="1" locked="1" layoutInCell="1" allowOverlap="1" wp14:anchorId="54D5BDA0" wp14:editId="32B4B1A2">
                  <wp:simplePos x="0" y="0"/>
                  <wp:positionH relativeFrom="page">
                    <wp:posOffset>7620</wp:posOffset>
                  </wp:positionH>
                  <wp:positionV relativeFrom="page">
                    <wp:posOffset>-805180</wp:posOffset>
                  </wp:positionV>
                  <wp:extent cx="2269490" cy="1670685"/>
                  <wp:effectExtent l="0" t="0" r="0" b="571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490" cy="167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0" w:type="dxa"/>
            <w:tcBorders>
              <w:left w:val="single" w:sz="4" w:space="0" w:color="BFBFBF" w:themeColor="background1" w:themeShade="BF"/>
            </w:tcBorders>
            <w:noWrap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4FD94F2B" w14:textId="3D3D6402" w:rsidR="00430BAE" w:rsidRPr="004A1190" w:rsidRDefault="00BC7A6B" w:rsidP="00430BAE">
            <w:pPr>
              <w:pStyle w:val="BionameNEW"/>
              <w:tabs>
                <w:tab w:val="left" w:pos="4470"/>
                <w:tab w:val="left" w:pos="6390"/>
              </w:tabs>
              <w:rPr>
                <w:sz w:val="18"/>
                <w:szCs w:val="22"/>
              </w:rPr>
            </w:pPr>
            <w:r>
              <w:t xml:space="preserve">Bill </w:t>
            </w:r>
            <w:r w:rsidR="00062E43">
              <w:t>Blank</w:t>
            </w:r>
            <w:r w:rsidR="00AA4F6B" w:rsidRPr="00334CE0">
              <w:t xml:space="preserve">, </w:t>
            </w:r>
            <w:r w:rsidR="00062E43">
              <w:rPr>
                <w:sz w:val="22"/>
              </w:rPr>
              <w:t>AIF</w:t>
            </w:r>
            <w:r w:rsidR="00062E43" w:rsidRPr="007322FF">
              <w:rPr>
                <w:sz w:val="22"/>
                <w:vertAlign w:val="superscript"/>
              </w:rPr>
              <w:t>®</w:t>
            </w:r>
            <w:r w:rsidR="00430BAE">
              <w:rPr>
                <w:sz w:val="22"/>
              </w:rPr>
              <w:t xml:space="preserve">, </w:t>
            </w:r>
            <w:r w:rsidR="00062E43" w:rsidRPr="00062E43">
              <w:rPr>
                <w:bCs/>
                <w:sz w:val="22"/>
              </w:rPr>
              <w:t>CPFA</w:t>
            </w:r>
            <w:r w:rsidR="00062E43" w:rsidRPr="00062E43">
              <w:rPr>
                <w:bCs/>
                <w:sz w:val="22"/>
                <w:vertAlign w:val="superscript"/>
              </w:rPr>
              <w:t>®</w:t>
            </w:r>
            <w:r w:rsidR="00430BAE">
              <w:rPr>
                <w:sz w:val="22"/>
              </w:rPr>
              <w:t>,</w:t>
            </w:r>
            <w:r w:rsidR="00062E43" w:rsidRPr="00062E43">
              <w:rPr>
                <w:rFonts w:ascii="Roboto" w:hAnsi="Roboto" w:cs="Times New Roman"/>
                <w:b w:val="0"/>
                <w:caps w:val="0"/>
                <w:color w:val="474747"/>
                <w:sz w:val="21"/>
                <w:szCs w:val="21"/>
                <w:shd w:val="clear" w:color="auto" w:fill="FFFFFF"/>
              </w:rPr>
              <w:t xml:space="preserve"> </w:t>
            </w:r>
            <w:r w:rsidR="00062E43" w:rsidRPr="00062E43">
              <w:rPr>
                <w:sz w:val="22"/>
              </w:rPr>
              <w:t>PPC™</w:t>
            </w:r>
          </w:p>
          <w:p w14:paraId="5EBEF95D" w14:textId="1340554F" w:rsidR="00AA4F6B" w:rsidRPr="00334CE0" w:rsidRDefault="00BC7A6B" w:rsidP="00E47237">
            <w:pPr>
              <w:pStyle w:val="Biotitleline1NEW"/>
              <w:tabs>
                <w:tab w:val="left" w:pos="4470"/>
                <w:tab w:val="left" w:pos="6390"/>
              </w:tabs>
              <w:rPr>
                <w:rFonts w:ascii="Glypha LT Std" w:hAnsi="Glypha LT Std" w:cs="Glypha LT Std"/>
              </w:rPr>
            </w:pPr>
            <w:r>
              <w:t xml:space="preserve">RETIREMENT PLAN </w:t>
            </w:r>
            <w:r w:rsidR="00430BAE">
              <w:t>Advisor</w:t>
            </w:r>
          </w:p>
          <w:p w14:paraId="5F714F55" w14:textId="77777777" w:rsidR="00AA4F6B" w:rsidRPr="00334CE0" w:rsidRDefault="00430BAE" w:rsidP="00E47237">
            <w:pPr>
              <w:pStyle w:val="Biotitleline2NEW"/>
              <w:tabs>
                <w:tab w:val="left" w:pos="4470"/>
                <w:tab w:val="left" w:pos="6390"/>
              </w:tabs>
            </w:pPr>
            <w:r>
              <w:t>Wealth Management</w:t>
            </w:r>
          </w:p>
        </w:tc>
      </w:tr>
      <w:tr w:rsidR="0043548B" w14:paraId="06166A9D" w14:textId="77777777" w:rsidTr="003F5731">
        <w:trPr>
          <w:cantSplit/>
          <w:trHeight w:hRule="exact" w:val="144"/>
        </w:trPr>
        <w:tc>
          <w:tcPr>
            <w:tcW w:w="3600" w:type="dxa"/>
            <w:tcBorders>
              <w:right w:val="single" w:sz="4" w:space="0" w:color="BFBFBF" w:themeColor="background1" w:themeShade="BF"/>
            </w:tcBorders>
            <w:shd w:val="clear" w:color="auto" w:fill="1135C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1161E" w14:textId="77777777" w:rsidR="0043548B" w:rsidRPr="0043548B" w:rsidRDefault="0043548B" w:rsidP="00E47237"/>
        </w:tc>
        <w:tc>
          <w:tcPr>
            <w:tcW w:w="7200" w:type="dxa"/>
            <w:tcBorders>
              <w:left w:val="single" w:sz="4" w:space="0" w:color="BFBFBF" w:themeColor="background1" w:themeShade="BF"/>
            </w:tcBorders>
            <w:shd w:val="clear" w:color="auto" w:fill="BFBFBF" w:themeFill="background1" w:themeFillShade="B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A51F2" w14:textId="77777777" w:rsidR="0043548B" w:rsidRPr="0043548B" w:rsidRDefault="0043548B" w:rsidP="00E47237">
            <w:pPr>
              <w:tabs>
                <w:tab w:val="left" w:pos="4470"/>
                <w:tab w:val="left" w:pos="6390"/>
              </w:tabs>
            </w:pPr>
          </w:p>
        </w:tc>
      </w:tr>
      <w:tr w:rsidR="007A4FAB" w14:paraId="6371C298" w14:textId="77777777" w:rsidTr="00897D23">
        <w:trPr>
          <w:cantSplit/>
        </w:trPr>
        <w:tc>
          <w:tcPr>
            <w:tcW w:w="3600" w:type="dxa"/>
            <w:tcBorders>
              <w:right w:val="single" w:sz="4" w:space="0" w:color="BFBFBF" w:themeColor="background1" w:themeShade="BF"/>
            </w:tcBorders>
            <w:tcMar>
              <w:top w:w="360" w:type="dxa"/>
              <w:left w:w="216" w:type="dxa"/>
              <w:right w:w="317" w:type="dxa"/>
            </w:tcMar>
          </w:tcPr>
          <w:tbl>
            <w:tblPr>
              <w:tblStyle w:val="TableGrid"/>
              <w:tblW w:w="32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7"/>
              <w:gridCol w:w="2853"/>
            </w:tblGrid>
            <w:tr w:rsidR="003F5731" w14:paraId="73355261" w14:textId="77777777" w:rsidTr="003F5731">
              <w:trPr>
                <w:trHeight w:val="144"/>
              </w:trPr>
              <w:tc>
                <w:tcPr>
                  <w:tcW w:w="387" w:type="dxa"/>
                </w:tcPr>
                <w:p w14:paraId="2504B745" w14:textId="77777777" w:rsidR="003F5731" w:rsidRDefault="003F5731" w:rsidP="003F5731">
                  <w:pPr>
                    <w:pStyle w:val="BiocontactinfoNEW"/>
                    <w:framePr w:hSpace="187" w:wrap="around" w:vAnchor="page" w:hAnchor="text" w:xAlign="center" w:y="1801"/>
                    <w:spacing w:after="0"/>
                    <w:suppressOverlap/>
                  </w:pPr>
                  <w:r w:rsidRPr="009E3AFC">
                    <w:rPr>
                      <w:noProof/>
                    </w:rPr>
                    <w:drawing>
                      <wp:anchor distT="0" distB="0" distL="114300" distR="114300" simplePos="0" relativeHeight="251679231" behindDoc="1" locked="1" layoutInCell="1" allowOverlap="1" wp14:anchorId="593F0CE9" wp14:editId="62DF3589">
                        <wp:simplePos x="0" y="0"/>
                        <wp:positionH relativeFrom="column">
                          <wp:posOffset>4445</wp:posOffset>
                        </wp:positionH>
                        <wp:positionV relativeFrom="page">
                          <wp:posOffset>-27940</wp:posOffset>
                        </wp:positionV>
                        <wp:extent cx="207010" cy="207010"/>
                        <wp:effectExtent l="0" t="0" r="0" b="0"/>
                        <wp:wrapNone/>
                        <wp:docPr id="65" name="Picture 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01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53" w:type="dxa"/>
                </w:tcPr>
                <w:p w14:paraId="40F78851" w14:textId="1428B3A9" w:rsidR="003F5731" w:rsidRPr="008D501C" w:rsidRDefault="00062E43" w:rsidP="003F5731">
                  <w:pPr>
                    <w:pStyle w:val="BiocontactinfoNEW"/>
                    <w:framePr w:hSpace="187" w:wrap="around" w:vAnchor="page" w:hAnchor="text" w:xAlign="center" w:y="1801"/>
                    <w:suppressOverlap/>
                  </w:pPr>
                  <w:r w:rsidRPr="00062E43">
                    <w:t>248</w:t>
                  </w:r>
                  <w:r>
                    <w:t>.</w:t>
                  </w:r>
                  <w:r w:rsidRPr="00062E43">
                    <w:t>458</w:t>
                  </w:r>
                  <w:r>
                    <w:t>.</w:t>
                  </w:r>
                  <w:r w:rsidRPr="00062E43">
                    <w:t>7934</w:t>
                  </w:r>
                </w:p>
              </w:tc>
            </w:tr>
            <w:tr w:rsidR="003F5731" w14:paraId="35482293" w14:textId="77777777" w:rsidTr="003F5731">
              <w:trPr>
                <w:trHeight w:val="144"/>
              </w:trPr>
              <w:tc>
                <w:tcPr>
                  <w:tcW w:w="387" w:type="dxa"/>
                </w:tcPr>
                <w:p w14:paraId="5FA653F7" w14:textId="77777777" w:rsidR="003F5731" w:rsidRDefault="003F5731" w:rsidP="003F5731">
                  <w:pPr>
                    <w:pStyle w:val="BiocontactinfoNEW"/>
                    <w:framePr w:hSpace="187" w:wrap="around" w:vAnchor="page" w:hAnchor="text" w:xAlign="center" w:y="1801"/>
                    <w:spacing w:after="0"/>
                    <w:suppressOverlap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0255" behindDoc="0" locked="1" layoutInCell="1" allowOverlap="1" wp14:anchorId="2815C261" wp14:editId="65CED582">
                        <wp:simplePos x="0" y="0"/>
                        <wp:positionH relativeFrom="column">
                          <wp:posOffset>2540</wp:posOffset>
                        </wp:positionH>
                        <wp:positionV relativeFrom="page">
                          <wp:posOffset>-27305</wp:posOffset>
                        </wp:positionV>
                        <wp:extent cx="210185" cy="210185"/>
                        <wp:effectExtent l="0" t="0" r="5715" b="5715"/>
                        <wp:wrapNone/>
                        <wp:docPr id="66" name="Picture 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185" cy="2101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53" w:type="dxa"/>
                </w:tcPr>
                <w:p w14:paraId="0AF006F9" w14:textId="1CD531A5" w:rsidR="003F5731" w:rsidRDefault="00062E43" w:rsidP="003F5731">
                  <w:pPr>
                    <w:pStyle w:val="BiocontactinfoNEW"/>
                    <w:framePr w:hSpace="187" w:wrap="around" w:vAnchor="page" w:hAnchor="text" w:xAlign="center" w:y="1801"/>
                    <w:suppressOverlap/>
                  </w:pPr>
                  <w:r>
                    <w:t>bill</w:t>
                  </w:r>
                  <w:r w:rsidR="003F5731">
                    <w:t>.</w:t>
                  </w:r>
                  <w:r>
                    <w:t>blank</w:t>
                  </w:r>
                  <w:r w:rsidR="003F5731">
                    <w:t>@rehmann.com</w:t>
                  </w:r>
                </w:p>
              </w:tc>
            </w:tr>
            <w:tr w:rsidR="003F5731" w14:paraId="5E04F8BD" w14:textId="77777777" w:rsidTr="003F5731">
              <w:trPr>
                <w:trHeight w:val="144"/>
              </w:trPr>
              <w:tc>
                <w:tcPr>
                  <w:tcW w:w="387" w:type="dxa"/>
                </w:tcPr>
                <w:p w14:paraId="2B632A02" w14:textId="77777777" w:rsidR="003F5731" w:rsidRDefault="003F5731" w:rsidP="003F5731">
                  <w:pPr>
                    <w:pStyle w:val="BasicParagraph"/>
                    <w:framePr w:hSpace="187" w:wrap="around" w:vAnchor="page" w:hAnchor="text" w:xAlign="center" w:y="1801"/>
                    <w:spacing w:line="240" w:lineRule="auto"/>
                    <w:suppressOverlap/>
                    <w:rPr>
                      <w:rFonts w:ascii="Garamond" w:hAnsi="Garamond" w:cs="Garamond"/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1279" behindDoc="1" locked="1" layoutInCell="1" allowOverlap="1" wp14:anchorId="4AE1C700" wp14:editId="529C1E9F">
                        <wp:simplePos x="0" y="0"/>
                        <wp:positionH relativeFrom="column">
                          <wp:posOffset>4445</wp:posOffset>
                        </wp:positionH>
                        <wp:positionV relativeFrom="page">
                          <wp:posOffset>-27305</wp:posOffset>
                        </wp:positionV>
                        <wp:extent cx="207010" cy="207010"/>
                        <wp:effectExtent l="0" t="0" r="0" b="0"/>
                        <wp:wrapNone/>
                        <wp:docPr id="67" name="Pictur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701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853" w:type="dxa"/>
                </w:tcPr>
                <w:p w14:paraId="164F68F1" w14:textId="508A367D" w:rsidR="003F5731" w:rsidRPr="00101813" w:rsidRDefault="00BC7A6B" w:rsidP="003F5731">
                  <w:pPr>
                    <w:pStyle w:val="BioeducationNEW"/>
                    <w:framePr w:hSpace="187" w:wrap="around" w:vAnchor="page" w:hAnchor="text" w:xAlign="center" w:y="1801"/>
                    <w:suppressOverlap/>
                  </w:pPr>
                  <w:r w:rsidRPr="00101813">
                    <w:t>Central Michigan University</w:t>
                  </w:r>
                </w:p>
                <w:p w14:paraId="7F79B3B3" w14:textId="30D492B5" w:rsidR="003F5731" w:rsidRDefault="003F5731" w:rsidP="003F5731">
                  <w:pPr>
                    <w:pStyle w:val="BiotextNEW"/>
                    <w:framePr w:hSpace="187" w:wrap="around" w:vAnchor="page" w:hAnchor="text" w:xAlign="center" w:y="1801"/>
                    <w:tabs>
                      <w:tab w:val="left" w:pos="4470"/>
                      <w:tab w:val="left" w:pos="6390"/>
                    </w:tabs>
                    <w:suppressOverlap/>
                  </w:pPr>
                  <w:r w:rsidRPr="00101813">
                    <w:t>BS,</w:t>
                  </w:r>
                  <w:r w:rsidR="00BC7A6B">
                    <w:t xml:space="preserve"> management information systems, finance</w:t>
                  </w:r>
                </w:p>
                <w:p w14:paraId="5B6C1F98" w14:textId="47E54544" w:rsidR="003F5731" w:rsidRPr="00B32D93" w:rsidRDefault="003F5731" w:rsidP="003F5731">
                  <w:pPr>
                    <w:pStyle w:val="BiotextNEW"/>
                    <w:framePr w:hSpace="187" w:wrap="around" w:vAnchor="page" w:hAnchor="text" w:xAlign="center" w:y="1801"/>
                    <w:tabs>
                      <w:tab w:val="left" w:pos="4470"/>
                      <w:tab w:val="left" w:pos="6390"/>
                    </w:tabs>
                    <w:suppressOverlap/>
                  </w:pPr>
                </w:p>
              </w:tc>
            </w:tr>
          </w:tbl>
          <w:p w14:paraId="7FC7416C" w14:textId="77777777" w:rsidR="00966990" w:rsidRDefault="003B2111" w:rsidP="00E47237">
            <w:pPr>
              <w:pStyle w:val="BasicParagraph"/>
              <w:rPr>
                <w:rFonts w:ascii="Garamond" w:hAnsi="Garamond" w:cs="Garamond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1" layoutInCell="1" allowOverlap="1" wp14:anchorId="4A4F8883" wp14:editId="6834DFC1">
                  <wp:simplePos x="0" y="0"/>
                  <wp:positionH relativeFrom="column">
                    <wp:posOffset>-139065</wp:posOffset>
                  </wp:positionH>
                  <wp:positionV relativeFrom="page">
                    <wp:posOffset>2258695</wp:posOffset>
                  </wp:positionV>
                  <wp:extent cx="484632" cy="402336"/>
                  <wp:effectExtent l="0" t="0" r="0" b="0"/>
                  <wp:wrapNone/>
                  <wp:docPr id="5" name="Picture 5" descr="C:\Users\mrr1114\AppData\Local\Microsoft\Windows\Temporary Internet Files\Content.Word\Quote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rr1114\AppData\Local\Microsoft\Windows\Temporary Internet Files\Content.Word\QuoteMa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632" cy="402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Style w:val="TableGrid"/>
              <w:tblpPr w:leftFromText="187" w:rightFromText="187" w:vertAnchor="page" w:horzAnchor="margin" w:tblpY="3889"/>
              <w:tblOverlap w:val="never"/>
              <w:tblW w:w="315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</w:tblGrid>
            <w:tr w:rsidR="0087070E" w:rsidRPr="0087070E" w14:paraId="3914DFEF" w14:textId="77777777" w:rsidTr="002C2C04">
              <w:trPr>
                <w:trHeight w:val="3255"/>
              </w:trPr>
              <w:tc>
                <w:tcPr>
                  <w:tcW w:w="3150" w:type="dxa"/>
                  <w:tcMar>
                    <w:left w:w="0" w:type="dxa"/>
                    <w:right w:w="0" w:type="dxa"/>
                  </w:tcMar>
                </w:tcPr>
                <w:p w14:paraId="1A25D97A" w14:textId="40E67EEF" w:rsidR="00966990" w:rsidRPr="003E6CAE" w:rsidRDefault="00062E43" w:rsidP="00E108E8">
                  <w:pPr>
                    <w:pStyle w:val="BioquoteboxNEW"/>
                  </w:pPr>
                  <w:r w:rsidRPr="00062E43">
                    <w:t xml:space="preserve">I am dedicated to helping clients navigate their retirement plan needs with thoughtful guidance, responsive service, and attention to detail. </w:t>
                  </w:r>
                </w:p>
              </w:tc>
            </w:tr>
          </w:tbl>
          <w:p w14:paraId="70DF99A8" w14:textId="77777777" w:rsidR="00966990" w:rsidRPr="008D501C" w:rsidRDefault="00966990" w:rsidP="00E47237">
            <w:pPr>
              <w:pStyle w:val="BasicParagraph"/>
              <w:rPr>
                <w:rFonts w:ascii="Garamond" w:hAnsi="Garamond" w:cs="Garamond"/>
                <w:sz w:val="18"/>
                <w:szCs w:val="18"/>
              </w:rPr>
            </w:pPr>
          </w:p>
        </w:tc>
        <w:tc>
          <w:tcPr>
            <w:tcW w:w="7200" w:type="dxa"/>
            <w:tcBorders>
              <w:left w:val="single" w:sz="4" w:space="0" w:color="BFBFBF" w:themeColor="background1" w:themeShade="BF"/>
            </w:tcBorders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4D16A6F6" w14:textId="77777777" w:rsidR="00AA4F6B" w:rsidRDefault="00AA4F6B" w:rsidP="00E47237">
            <w:pPr>
              <w:pStyle w:val="BiosubheadNEW"/>
              <w:tabs>
                <w:tab w:val="left" w:pos="4470"/>
                <w:tab w:val="left" w:pos="6390"/>
              </w:tabs>
              <w:spacing w:before="0"/>
            </w:pPr>
            <w:r>
              <w:t xml:space="preserve">Current </w:t>
            </w:r>
            <w:r w:rsidR="0089393C">
              <w:t>Role</w:t>
            </w:r>
          </w:p>
          <w:p w14:paraId="790FF89D" w14:textId="3703AE44" w:rsidR="00AA4F6B" w:rsidRDefault="00062E43" w:rsidP="00062E43">
            <w:pPr>
              <w:pStyle w:val="BiotextNEW"/>
              <w:tabs>
                <w:tab w:val="left" w:pos="4470"/>
                <w:tab w:val="left" w:pos="6390"/>
              </w:tabs>
            </w:pPr>
            <w:r>
              <w:t>Bill</w:t>
            </w:r>
            <w:r w:rsidR="00430BAE" w:rsidRPr="00430BAE">
              <w:t xml:space="preserve"> develops creative strategies that help clients work toward meeting their financial goals, </w:t>
            </w:r>
            <w:r>
              <w:t xml:space="preserve">integrating retirement plan design, consulting, administration and investment advisory services </w:t>
            </w:r>
            <w:r w:rsidR="00430BAE" w:rsidRPr="00430BAE">
              <w:t xml:space="preserve">with overall business and financial plans. </w:t>
            </w:r>
            <w:r>
              <w:t>He</w:t>
            </w:r>
            <w:r w:rsidR="00430BAE" w:rsidRPr="00430BAE">
              <w:t xml:space="preserve"> works with a cross-functional Rehmann team to proactively guide each client, considering tax law and efficiencies, estate planning, and accounting needs along the way.</w:t>
            </w:r>
          </w:p>
          <w:p w14:paraId="74C1A9A6" w14:textId="0626A690" w:rsidR="00AA4F6B" w:rsidRDefault="0089393C" w:rsidP="00E47237">
            <w:pPr>
              <w:pStyle w:val="BiosubheadNEW"/>
              <w:tabs>
                <w:tab w:val="left" w:pos="4470"/>
                <w:tab w:val="left" w:pos="6390"/>
              </w:tabs>
            </w:pPr>
            <w:r>
              <w:t>Service Areas</w:t>
            </w:r>
            <w:r w:rsidR="00430BAE">
              <w:t xml:space="preserve"> </w:t>
            </w:r>
          </w:p>
          <w:p w14:paraId="3E177F6A" w14:textId="77777777" w:rsidR="00430BAE" w:rsidRDefault="00430BAE" w:rsidP="00430BAE">
            <w:pPr>
              <w:pStyle w:val="BiobulletsNEW"/>
            </w:pPr>
            <w:r>
              <w:t>Qualified and non-qualified retirement plans</w:t>
            </w:r>
          </w:p>
          <w:p w14:paraId="267FD7DB" w14:textId="77777777" w:rsidR="00430BAE" w:rsidRDefault="00430BAE" w:rsidP="00430BAE">
            <w:pPr>
              <w:pStyle w:val="BiobulletsNEW"/>
            </w:pPr>
            <w:r>
              <w:t>Retirement plan consulting</w:t>
            </w:r>
          </w:p>
          <w:p w14:paraId="1188B7F1" w14:textId="77777777" w:rsidR="00430BAE" w:rsidRDefault="00430BAE" w:rsidP="00430BAE">
            <w:pPr>
              <w:pStyle w:val="BiobulletsNEW"/>
            </w:pPr>
            <w:r>
              <w:t>Plan participant education and communication</w:t>
            </w:r>
          </w:p>
          <w:p w14:paraId="450541B0" w14:textId="77777777" w:rsidR="00430BAE" w:rsidRDefault="00430BAE" w:rsidP="00430BAE">
            <w:pPr>
              <w:pStyle w:val="BiobulletsNEW"/>
            </w:pPr>
            <w:r>
              <w:t>Plan design and implementation</w:t>
            </w:r>
          </w:p>
          <w:p w14:paraId="094EF3D5" w14:textId="77777777" w:rsidR="00AA4F6B" w:rsidRPr="00864DBA" w:rsidRDefault="00AA4F6B" w:rsidP="00E47237">
            <w:pPr>
              <w:pStyle w:val="BiosubheadNEW"/>
              <w:tabs>
                <w:tab w:val="left" w:pos="4470"/>
                <w:tab w:val="left" w:pos="6390"/>
              </w:tabs>
            </w:pPr>
            <w:r w:rsidRPr="00864DBA">
              <w:t>experience</w:t>
            </w:r>
          </w:p>
          <w:p w14:paraId="3C46F6A3" w14:textId="169AD7AA" w:rsidR="00AA4F6B" w:rsidRDefault="00062E43" w:rsidP="00430BAE">
            <w:pPr>
              <w:pStyle w:val="BiotextNEW"/>
              <w:tabs>
                <w:tab w:val="left" w:pos="4470"/>
                <w:tab w:val="left" w:pos="6390"/>
              </w:tabs>
            </w:pPr>
            <w:r>
              <w:t>Bill</w:t>
            </w:r>
            <w:r w:rsidR="00430BAE">
              <w:t xml:space="preserve"> began </w:t>
            </w:r>
            <w:r>
              <w:t>his</w:t>
            </w:r>
            <w:r w:rsidR="00430BAE">
              <w:t xml:space="preserve"> financial services career in </w:t>
            </w:r>
            <w:r>
              <w:t>2012</w:t>
            </w:r>
            <w:r w:rsidR="00430BAE">
              <w:t xml:space="preserve"> and has supported </w:t>
            </w:r>
            <w:r w:rsidR="00430BAE" w:rsidRPr="00101813">
              <w:t>high net worth individuals and their families, business owners, healthcare professionals, and not-for-profit organizations</w:t>
            </w:r>
            <w:r w:rsidR="00430BAE">
              <w:t xml:space="preserve">. </w:t>
            </w:r>
            <w:r>
              <w:t>He</w:t>
            </w:r>
            <w:r w:rsidR="00430BAE">
              <w:t xml:space="preserve"> has extensive knowledge </w:t>
            </w:r>
            <w:r>
              <w:t xml:space="preserve">and experience as </w:t>
            </w:r>
            <w:r w:rsidRPr="00062E43">
              <w:t>a retirement plan advisor, consultant, and account manager</w:t>
            </w:r>
            <w:r>
              <w:t>.</w:t>
            </w:r>
          </w:p>
          <w:p w14:paraId="01DBC889" w14:textId="7748A9CF" w:rsidR="00B27B7E" w:rsidRPr="00864DBA" w:rsidRDefault="00B27B7E" w:rsidP="00430BAE">
            <w:pPr>
              <w:pStyle w:val="BiotextNEW"/>
              <w:tabs>
                <w:tab w:val="left" w:pos="4470"/>
                <w:tab w:val="left" w:pos="6390"/>
              </w:tabs>
            </w:pPr>
            <w:r>
              <w:t>Prior to joining Rehmann, Bill worked as a retirement plan consultant at a large national independent broker dealer.</w:t>
            </w:r>
          </w:p>
          <w:p w14:paraId="09709AF1" w14:textId="77777777" w:rsidR="00AA4F6B" w:rsidRPr="00864DBA" w:rsidRDefault="007135B2" w:rsidP="00E47237">
            <w:pPr>
              <w:pStyle w:val="BiosubheadNEW"/>
              <w:tabs>
                <w:tab w:val="left" w:pos="4470"/>
                <w:tab w:val="left" w:pos="6390"/>
              </w:tabs>
            </w:pPr>
            <w:r>
              <w:t>A Closer Look</w:t>
            </w:r>
          </w:p>
          <w:p w14:paraId="067C04CA" w14:textId="3F867509" w:rsidR="00BC7A6B" w:rsidRDefault="00BC7A6B" w:rsidP="00062E43">
            <w:pPr>
              <w:pStyle w:val="BiobulletsNEW"/>
            </w:pPr>
            <w:r>
              <w:t xml:space="preserve">Bill actively maintains multiple designations through the National </w:t>
            </w:r>
            <w:r w:rsidR="008F566C">
              <w:t>Association</w:t>
            </w:r>
            <w:r>
              <w:t xml:space="preserve"> of Plan Advisors (NAPA)</w:t>
            </w:r>
          </w:p>
          <w:p w14:paraId="21A21E51" w14:textId="3BCEC583" w:rsidR="009710B3" w:rsidRPr="00062E43" w:rsidRDefault="00430BAE" w:rsidP="00062E43">
            <w:pPr>
              <w:pStyle w:val="BiobulletsNEW"/>
            </w:pPr>
            <w:r>
              <w:t xml:space="preserve">Actively participating in community endeavors, </w:t>
            </w:r>
            <w:r w:rsidR="00062E43">
              <w:t>Bill</w:t>
            </w:r>
            <w:r>
              <w:t xml:space="preserve"> </w:t>
            </w:r>
            <w:r w:rsidR="00062E43">
              <w:t>is an a</w:t>
            </w:r>
            <w:r w:rsidR="00062E43" w:rsidRPr="00062E43">
              <w:t>ctive volunteer for Meals on Wheels at Rochester OPC</w:t>
            </w:r>
          </w:p>
        </w:tc>
      </w:tr>
    </w:tbl>
    <w:p w14:paraId="1E4331C3" w14:textId="77777777" w:rsidR="0090735D" w:rsidRPr="00430BAE" w:rsidRDefault="0090735D" w:rsidP="00430BAE">
      <w:pPr>
        <w:pStyle w:val="PMDisclaimer"/>
      </w:pPr>
    </w:p>
    <w:p w14:paraId="12D8D8F0" w14:textId="2329FE90" w:rsidR="006D0E8E" w:rsidRPr="006D0E8E" w:rsidRDefault="00430BAE" w:rsidP="00430BAE">
      <w:pPr>
        <w:pStyle w:val="PMDisclaimer"/>
        <w:ind w:left="-1080" w:right="-1080"/>
      </w:pPr>
      <w:r w:rsidRPr="008B5508">
        <w:t xml:space="preserve">Securities offered through Rehmann Financial Network, LLC, member FINRA/SIPC. Investment advisory services offered through Rehmann </w:t>
      </w:r>
      <w:r w:rsidR="00BF5340">
        <w:t>Wealth</w:t>
      </w:r>
      <w:r w:rsidRPr="008B5508">
        <w:t xml:space="preserve">, a Registered Investment Advisor. Insurance services offered through Rehmann Insurance Group. </w:t>
      </w:r>
      <w:r w:rsidRPr="00062E43">
        <w:t>1500 W. Big Beaver Rd., 2nd Floor, Troy, MI 48084 | 248.952.5000</w:t>
      </w:r>
    </w:p>
    <w:sectPr w:rsidR="006D0E8E" w:rsidRPr="006D0E8E" w:rsidSect="007A4FAB">
      <w:headerReference w:type="default" r:id="rId15"/>
      <w:footerReference w:type="default" r:id="rId16"/>
      <w:pgSz w:w="12240" w:h="15840"/>
      <w:pgMar w:top="1800" w:right="1800" w:bottom="165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0856" w14:textId="77777777" w:rsidR="001B18EB" w:rsidRDefault="001B18EB" w:rsidP="00AA4F6B">
      <w:r>
        <w:separator/>
      </w:r>
    </w:p>
  </w:endnote>
  <w:endnote w:type="continuationSeparator" w:id="0">
    <w:p w14:paraId="714F022A" w14:textId="77777777" w:rsidR="001B18EB" w:rsidRDefault="001B18EB" w:rsidP="00AA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lior LT Std">
    <w:panose1 w:val="02040503050506040804"/>
    <w:charset w:val="00"/>
    <w:family w:val="roman"/>
    <w:notTrueType/>
    <w:pitch w:val="variable"/>
    <w:sig w:usb0="800000AF" w:usb1="4000204A" w:usb2="00000000" w:usb3="00000000" w:csb0="00000001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  <w:font w:name="Montserrat Light">
    <w:panose1 w:val="00000400000000000000"/>
    <w:charset w:val="4D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Glypha LT Std">
    <w:panose1 w:val="02060503030505020204"/>
    <w:charset w:val="00"/>
    <w:family w:val="roman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393C" w14:textId="77777777" w:rsidR="00AA4F6B" w:rsidRDefault="00AA4F6B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E42300" wp14:editId="101F79FD">
          <wp:simplePos x="0" y="0"/>
          <wp:positionH relativeFrom="page">
            <wp:align>center</wp:align>
          </wp:positionH>
          <wp:positionV relativeFrom="page">
            <wp:posOffset>8997950</wp:posOffset>
          </wp:positionV>
          <wp:extent cx="6867135" cy="711130"/>
          <wp:effectExtent l="0" t="0" r="0" b="0"/>
          <wp:wrapNone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:\Proposal Graphics\Footer_In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67135" cy="7111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0F4DC" w14:textId="77777777" w:rsidR="001B18EB" w:rsidRDefault="001B18EB" w:rsidP="00AA4F6B">
      <w:r>
        <w:separator/>
      </w:r>
    </w:p>
  </w:footnote>
  <w:footnote w:type="continuationSeparator" w:id="0">
    <w:p w14:paraId="5E8244FD" w14:textId="77777777" w:rsidR="001B18EB" w:rsidRDefault="001B18EB" w:rsidP="00AA4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2B8F" w14:textId="77777777" w:rsidR="00AA4F6B" w:rsidRDefault="009C3000" w:rsidP="00870F47">
    <w:pPr>
      <w:pStyle w:val="Header"/>
      <w:tabs>
        <w:tab w:val="clear" w:pos="4680"/>
        <w:tab w:val="clear" w:pos="9360"/>
      </w:tabs>
    </w:pPr>
    <w:r w:rsidRPr="00E27F08">
      <w:rPr>
        <w:rFonts w:eastAsiaTheme="minorHAnsi"/>
        <w:noProof/>
      </w:rPr>
      <w:drawing>
        <wp:anchor distT="0" distB="0" distL="114300" distR="114300" simplePos="0" relativeHeight="251663360" behindDoc="0" locked="1" layoutInCell="0" allowOverlap="0" wp14:anchorId="4EAE91D8" wp14:editId="1A1DF246">
          <wp:simplePos x="0" y="0"/>
          <wp:positionH relativeFrom="page">
            <wp:posOffset>457200</wp:posOffset>
          </wp:positionH>
          <wp:positionV relativeFrom="page">
            <wp:posOffset>548640</wp:posOffset>
          </wp:positionV>
          <wp:extent cx="7040880" cy="9144"/>
          <wp:effectExtent l="0" t="0" r="0" b="0"/>
          <wp:wrapNone/>
          <wp:docPr id="53" name="Picture 53" descr="H:\Proposal Graphics\Header_Inside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:\Proposal Graphics\Header_Inside.png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40880" cy="9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76A7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0ED3E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8443A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80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C881D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548E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D87B6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24B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A65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C05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B417A"/>
    <w:multiLevelType w:val="hybridMultilevel"/>
    <w:tmpl w:val="6F4C1B10"/>
    <w:lvl w:ilvl="0" w:tplc="887A3C28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7"/>
        </w:tabs>
        <w:ind w:left="34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7"/>
        </w:tabs>
        <w:ind w:left="4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7"/>
        </w:tabs>
        <w:ind w:left="4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7"/>
        </w:tabs>
        <w:ind w:left="55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7"/>
        </w:tabs>
        <w:ind w:left="6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7"/>
        </w:tabs>
        <w:ind w:left="7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7"/>
        </w:tabs>
        <w:ind w:left="77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7"/>
        </w:tabs>
        <w:ind w:left="8467" w:hanging="360"/>
      </w:pPr>
      <w:rPr>
        <w:rFonts w:ascii="Wingdings" w:hAnsi="Wingdings" w:hint="default"/>
      </w:rPr>
    </w:lvl>
  </w:abstractNum>
  <w:abstractNum w:abstractNumId="11" w15:restartNumberingAfterBreak="0">
    <w:nsid w:val="09040F71"/>
    <w:multiLevelType w:val="hybridMultilevel"/>
    <w:tmpl w:val="023E59A8"/>
    <w:lvl w:ilvl="0" w:tplc="DEE802EA">
      <w:start w:val="1"/>
      <w:numFmt w:val="bullet"/>
      <w:lvlText w:val=""/>
      <w:lvlJc w:val="left"/>
      <w:pPr>
        <w:tabs>
          <w:tab w:val="num" w:pos="1281"/>
        </w:tabs>
        <w:ind w:left="1281" w:hanging="360"/>
      </w:pPr>
      <w:rPr>
        <w:rFonts w:ascii="Wingdings" w:hAnsi="Wingdings" w:hint="default"/>
        <w:color w:val="5F84B6"/>
      </w:rPr>
    </w:lvl>
    <w:lvl w:ilvl="1" w:tplc="04090001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2" w15:restartNumberingAfterBreak="0">
    <w:nsid w:val="0EA75ED1"/>
    <w:multiLevelType w:val="hybridMultilevel"/>
    <w:tmpl w:val="01E0496A"/>
    <w:lvl w:ilvl="0" w:tplc="5B02F5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7D0457"/>
    <w:multiLevelType w:val="hybridMultilevel"/>
    <w:tmpl w:val="9FFC26BC"/>
    <w:lvl w:ilvl="0" w:tplc="E8BE56C0">
      <w:start w:val="1"/>
      <w:numFmt w:val="decimal"/>
      <w:pStyle w:val="PMquestionWithNumber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4D7D56"/>
    <w:multiLevelType w:val="multilevel"/>
    <w:tmpl w:val="423084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C549D7"/>
    <w:multiLevelType w:val="hybridMultilevel"/>
    <w:tmpl w:val="D7FA1B90"/>
    <w:lvl w:ilvl="0" w:tplc="F3907F66">
      <w:numFmt w:val="bullet"/>
      <w:lvlText w:val="•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D21511"/>
    <w:multiLevelType w:val="hybridMultilevel"/>
    <w:tmpl w:val="DAA6CA44"/>
    <w:lvl w:ilvl="0" w:tplc="29DAFA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5F84B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721385"/>
    <w:multiLevelType w:val="hybridMultilevel"/>
    <w:tmpl w:val="0A14F568"/>
    <w:lvl w:ilvl="0" w:tplc="287C9DF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5F84B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C909E9"/>
    <w:multiLevelType w:val="hybridMultilevel"/>
    <w:tmpl w:val="CDD283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294771"/>
    <w:multiLevelType w:val="hybridMultilevel"/>
    <w:tmpl w:val="FFC86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56859"/>
    <w:multiLevelType w:val="hybridMultilevel"/>
    <w:tmpl w:val="F21A63DA"/>
    <w:lvl w:ilvl="0" w:tplc="63B23554">
      <w:start w:val="1"/>
      <w:numFmt w:val="bullet"/>
      <w:pStyle w:val="PMtextBullet2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1" w15:restartNumberingAfterBreak="0">
    <w:nsid w:val="2B2A256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AAF7E6E"/>
    <w:multiLevelType w:val="hybridMultilevel"/>
    <w:tmpl w:val="3992272A"/>
    <w:lvl w:ilvl="0" w:tplc="E1E83A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5F84B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35FF0"/>
    <w:multiLevelType w:val="hybridMultilevel"/>
    <w:tmpl w:val="93EAF220"/>
    <w:lvl w:ilvl="0" w:tplc="97F291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C36839"/>
    <w:multiLevelType w:val="hybridMultilevel"/>
    <w:tmpl w:val="99D04FD0"/>
    <w:lvl w:ilvl="0" w:tplc="3C36655A">
      <w:start w:val="1"/>
      <w:numFmt w:val="bullet"/>
      <w:pStyle w:val="PMtex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112680"/>
    <w:multiLevelType w:val="singleLevel"/>
    <w:tmpl w:val="CDAE45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C985EA3"/>
    <w:multiLevelType w:val="hybridMultilevel"/>
    <w:tmpl w:val="D5A259D0"/>
    <w:lvl w:ilvl="0" w:tplc="DBE2E5DA">
      <w:numFmt w:val="bullet"/>
      <w:pStyle w:val="BiobulletsNEW"/>
      <w:lvlText w:val="•"/>
      <w:lvlJc w:val="left"/>
      <w:pPr>
        <w:ind w:left="720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33FBC"/>
    <w:multiLevelType w:val="multilevel"/>
    <w:tmpl w:val="3CA856E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67008B0"/>
    <w:multiLevelType w:val="singleLevel"/>
    <w:tmpl w:val="246A58E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68D657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98374F2"/>
    <w:multiLevelType w:val="hybridMultilevel"/>
    <w:tmpl w:val="44CEF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BA1B59"/>
    <w:multiLevelType w:val="singleLevel"/>
    <w:tmpl w:val="4BF214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4AE87537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2E8567F"/>
    <w:multiLevelType w:val="singleLevel"/>
    <w:tmpl w:val="67048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8E7B6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8243227"/>
    <w:multiLevelType w:val="hybridMultilevel"/>
    <w:tmpl w:val="364C8A52"/>
    <w:lvl w:ilvl="0" w:tplc="77CAEF20">
      <w:numFmt w:val="bullet"/>
      <w:lvlText w:val="-"/>
      <w:lvlJc w:val="left"/>
      <w:pPr>
        <w:ind w:left="720" w:hanging="360"/>
      </w:pPr>
      <w:rPr>
        <w:rFonts w:ascii="SymbolMT" w:eastAsia="SymbolMT" w:hAnsiTheme="minorHAnsi" w:cs="SymbolMT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0B19F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C9A4692"/>
    <w:multiLevelType w:val="hybridMultilevel"/>
    <w:tmpl w:val="05A6F660"/>
    <w:lvl w:ilvl="0" w:tplc="8B9ECCE6">
      <w:start w:val="1"/>
      <w:numFmt w:val="bullet"/>
      <w:lvlText w:val=""/>
      <w:lvlJc w:val="left"/>
      <w:pPr>
        <w:tabs>
          <w:tab w:val="num" w:pos="1281"/>
        </w:tabs>
        <w:ind w:left="1281" w:hanging="360"/>
      </w:pPr>
      <w:rPr>
        <w:rFonts w:ascii="Wingdings" w:hAnsi="Wingdings" w:hint="default"/>
        <w:color w:val="5F84B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B40B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BB70934"/>
    <w:multiLevelType w:val="hybridMultilevel"/>
    <w:tmpl w:val="20F48A14"/>
    <w:lvl w:ilvl="0" w:tplc="919460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8C33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FDF7B8A"/>
    <w:multiLevelType w:val="hybridMultilevel"/>
    <w:tmpl w:val="80A0E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E16D91"/>
    <w:multiLevelType w:val="hybridMultilevel"/>
    <w:tmpl w:val="530E8FA4"/>
    <w:lvl w:ilvl="0" w:tplc="F3907F66">
      <w:numFmt w:val="bullet"/>
      <w:lvlText w:val="•"/>
      <w:lvlJc w:val="left"/>
      <w:pPr>
        <w:ind w:left="1080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8441EF8"/>
    <w:multiLevelType w:val="hybridMultilevel"/>
    <w:tmpl w:val="8B825ABE"/>
    <w:lvl w:ilvl="0" w:tplc="6B3C3B44">
      <w:start w:val="1"/>
      <w:numFmt w:val="bullet"/>
      <w:pStyle w:val="PMtextbulletNoInden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3557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8099959">
    <w:abstractNumId w:val="28"/>
  </w:num>
  <w:num w:numId="2" w16cid:durableId="1453135907">
    <w:abstractNumId w:val="25"/>
  </w:num>
  <w:num w:numId="3" w16cid:durableId="535430104">
    <w:abstractNumId w:val="31"/>
  </w:num>
  <w:num w:numId="4" w16cid:durableId="1324433821">
    <w:abstractNumId w:val="10"/>
  </w:num>
  <w:num w:numId="5" w16cid:durableId="309483227">
    <w:abstractNumId w:val="17"/>
  </w:num>
  <w:num w:numId="6" w16cid:durableId="592976552">
    <w:abstractNumId w:val="16"/>
  </w:num>
  <w:num w:numId="7" w16cid:durableId="760682293">
    <w:abstractNumId w:val="22"/>
  </w:num>
  <w:num w:numId="8" w16cid:durableId="932669620">
    <w:abstractNumId w:val="24"/>
  </w:num>
  <w:num w:numId="9" w16cid:durableId="713235172">
    <w:abstractNumId w:val="11"/>
  </w:num>
  <w:num w:numId="10" w16cid:durableId="832451047">
    <w:abstractNumId w:val="37"/>
  </w:num>
  <w:num w:numId="11" w16cid:durableId="1827284479">
    <w:abstractNumId w:val="9"/>
  </w:num>
  <w:num w:numId="12" w16cid:durableId="1242104174">
    <w:abstractNumId w:val="7"/>
  </w:num>
  <w:num w:numId="13" w16cid:durableId="1328438938">
    <w:abstractNumId w:val="6"/>
  </w:num>
  <w:num w:numId="14" w16cid:durableId="1942299250">
    <w:abstractNumId w:val="5"/>
  </w:num>
  <w:num w:numId="15" w16cid:durableId="888030485">
    <w:abstractNumId w:val="4"/>
  </w:num>
  <w:num w:numId="16" w16cid:durableId="335499912">
    <w:abstractNumId w:val="8"/>
  </w:num>
  <w:num w:numId="17" w16cid:durableId="218370948">
    <w:abstractNumId w:val="3"/>
  </w:num>
  <w:num w:numId="18" w16cid:durableId="1251036952">
    <w:abstractNumId w:val="2"/>
  </w:num>
  <w:num w:numId="19" w16cid:durableId="173035064">
    <w:abstractNumId w:val="1"/>
  </w:num>
  <w:num w:numId="20" w16cid:durableId="585840956">
    <w:abstractNumId w:val="0"/>
  </w:num>
  <w:num w:numId="21" w16cid:durableId="354842203">
    <w:abstractNumId w:val="33"/>
  </w:num>
  <w:num w:numId="22" w16cid:durableId="1582524620">
    <w:abstractNumId w:val="12"/>
  </w:num>
  <w:num w:numId="23" w16cid:durableId="64527847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69874495">
    <w:abstractNumId w:val="23"/>
  </w:num>
  <w:num w:numId="25" w16cid:durableId="666204974">
    <w:abstractNumId w:val="43"/>
  </w:num>
  <w:num w:numId="26" w16cid:durableId="38824818">
    <w:abstractNumId w:val="44"/>
  </w:num>
  <w:num w:numId="27" w16cid:durableId="275329264">
    <w:abstractNumId w:val="40"/>
  </w:num>
  <w:num w:numId="28" w16cid:durableId="890580471">
    <w:abstractNumId w:val="27"/>
  </w:num>
  <w:num w:numId="29" w16cid:durableId="2126653621">
    <w:abstractNumId w:val="36"/>
  </w:num>
  <w:num w:numId="30" w16cid:durableId="1158574790">
    <w:abstractNumId w:val="21"/>
  </w:num>
  <w:num w:numId="31" w16cid:durableId="1163275198">
    <w:abstractNumId w:val="32"/>
  </w:num>
  <w:num w:numId="32" w16cid:durableId="1545479433">
    <w:abstractNumId w:val="20"/>
  </w:num>
  <w:num w:numId="33" w16cid:durableId="1312907199">
    <w:abstractNumId w:val="13"/>
  </w:num>
  <w:num w:numId="34" w16cid:durableId="304165871">
    <w:abstractNumId w:val="34"/>
  </w:num>
  <w:num w:numId="35" w16cid:durableId="1608276150">
    <w:abstractNumId w:val="38"/>
  </w:num>
  <w:num w:numId="36" w16cid:durableId="355426731">
    <w:abstractNumId w:val="29"/>
  </w:num>
  <w:num w:numId="37" w16cid:durableId="1684480665">
    <w:abstractNumId w:val="41"/>
  </w:num>
  <w:num w:numId="38" w16cid:durableId="1136484371">
    <w:abstractNumId w:val="15"/>
  </w:num>
  <w:num w:numId="39" w16cid:durableId="1129854719">
    <w:abstractNumId w:val="42"/>
  </w:num>
  <w:num w:numId="40" w16cid:durableId="1673682179">
    <w:abstractNumId w:val="26"/>
  </w:num>
  <w:num w:numId="41" w16cid:durableId="1503886983">
    <w:abstractNumId w:val="30"/>
  </w:num>
  <w:num w:numId="42" w16cid:durableId="1712342705">
    <w:abstractNumId w:val="19"/>
  </w:num>
  <w:num w:numId="43" w16cid:durableId="1195079303">
    <w:abstractNumId w:val="14"/>
  </w:num>
  <w:num w:numId="44" w16cid:durableId="437718616">
    <w:abstractNumId w:val="35"/>
  </w:num>
  <w:num w:numId="45" w16cid:durableId="590238449">
    <w:abstractNumId w:val="39"/>
  </w:num>
  <w:num w:numId="46" w16cid:durableId="4375998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43"/>
    <w:rsid w:val="00045CAC"/>
    <w:rsid w:val="00062E43"/>
    <w:rsid w:val="000E2AC5"/>
    <w:rsid w:val="00101813"/>
    <w:rsid w:val="00123461"/>
    <w:rsid w:val="001863F8"/>
    <w:rsid w:val="001A645E"/>
    <w:rsid w:val="001B18EB"/>
    <w:rsid w:val="00296E46"/>
    <w:rsid w:val="002C2C04"/>
    <w:rsid w:val="002D567A"/>
    <w:rsid w:val="002F2287"/>
    <w:rsid w:val="00314228"/>
    <w:rsid w:val="00334CE0"/>
    <w:rsid w:val="003A08C3"/>
    <w:rsid w:val="003A1B60"/>
    <w:rsid w:val="003A3906"/>
    <w:rsid w:val="003B2111"/>
    <w:rsid w:val="003B2343"/>
    <w:rsid w:val="003E6CAE"/>
    <w:rsid w:val="003F5731"/>
    <w:rsid w:val="00403F96"/>
    <w:rsid w:val="00430BAE"/>
    <w:rsid w:val="0043548B"/>
    <w:rsid w:val="0045360E"/>
    <w:rsid w:val="00477379"/>
    <w:rsid w:val="004B7093"/>
    <w:rsid w:val="00555519"/>
    <w:rsid w:val="00584A65"/>
    <w:rsid w:val="00624BDC"/>
    <w:rsid w:val="006528A3"/>
    <w:rsid w:val="006565A7"/>
    <w:rsid w:val="006C2A3D"/>
    <w:rsid w:val="006D0E8E"/>
    <w:rsid w:val="006D7DB6"/>
    <w:rsid w:val="00704177"/>
    <w:rsid w:val="007135B2"/>
    <w:rsid w:val="00741BF1"/>
    <w:rsid w:val="00743CCF"/>
    <w:rsid w:val="007A4FAB"/>
    <w:rsid w:val="007C4E8D"/>
    <w:rsid w:val="007D439E"/>
    <w:rsid w:val="007F0306"/>
    <w:rsid w:val="00800C8B"/>
    <w:rsid w:val="00827DE8"/>
    <w:rsid w:val="008449D4"/>
    <w:rsid w:val="00844DD4"/>
    <w:rsid w:val="00864DBA"/>
    <w:rsid w:val="008657A9"/>
    <w:rsid w:val="0087070E"/>
    <w:rsid w:val="00870F47"/>
    <w:rsid w:val="00885FAE"/>
    <w:rsid w:val="0089393C"/>
    <w:rsid w:val="00897D23"/>
    <w:rsid w:val="008B1064"/>
    <w:rsid w:val="008C4327"/>
    <w:rsid w:val="008D501C"/>
    <w:rsid w:val="008E04A3"/>
    <w:rsid w:val="008F566C"/>
    <w:rsid w:val="009004B0"/>
    <w:rsid w:val="0090735D"/>
    <w:rsid w:val="00943BF8"/>
    <w:rsid w:val="00966990"/>
    <w:rsid w:val="009710B3"/>
    <w:rsid w:val="009B4DB2"/>
    <w:rsid w:val="009C3000"/>
    <w:rsid w:val="009F4E1B"/>
    <w:rsid w:val="00A15593"/>
    <w:rsid w:val="00A340A5"/>
    <w:rsid w:val="00AA4F6B"/>
    <w:rsid w:val="00B27B7E"/>
    <w:rsid w:val="00B32D93"/>
    <w:rsid w:val="00B600E0"/>
    <w:rsid w:val="00B76B1A"/>
    <w:rsid w:val="00BC7A6B"/>
    <w:rsid w:val="00BD0A42"/>
    <w:rsid w:val="00BF5340"/>
    <w:rsid w:val="00C03F1D"/>
    <w:rsid w:val="00C36D89"/>
    <w:rsid w:val="00C6165B"/>
    <w:rsid w:val="00C816A7"/>
    <w:rsid w:val="00C84FFF"/>
    <w:rsid w:val="00CE63EB"/>
    <w:rsid w:val="00CF1852"/>
    <w:rsid w:val="00D7107B"/>
    <w:rsid w:val="00D90258"/>
    <w:rsid w:val="00DA4CC3"/>
    <w:rsid w:val="00DC050F"/>
    <w:rsid w:val="00DF046F"/>
    <w:rsid w:val="00E108E8"/>
    <w:rsid w:val="00E47237"/>
    <w:rsid w:val="00E53ABC"/>
    <w:rsid w:val="00EB30FF"/>
    <w:rsid w:val="00EC071A"/>
    <w:rsid w:val="00F25C44"/>
    <w:rsid w:val="00F43017"/>
    <w:rsid w:val="00F4432D"/>
    <w:rsid w:val="00F6761E"/>
    <w:rsid w:val="00F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AD103"/>
  <w15:chartTrackingRefBased/>
  <w15:docId w15:val="{26215983-B60E-4FB7-B133-02FDA8D1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0" w:qFormat="1"/>
    <w:lsdException w:name="heading 4" w:semiHidden="1" w:uiPriority="0" w:qFormat="1"/>
    <w:lsdException w:name="heading 5" w:semiHidden="1" w:uiPriority="0" w:qFormat="1"/>
    <w:lsdException w:name="heading 6" w:semiHidden="1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3CCF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next w:val="Normal"/>
    <w:link w:val="Heading1Char"/>
    <w:rsid w:val="00743CCF"/>
    <w:pPr>
      <w:keepNext/>
      <w:numPr>
        <w:numId w:val="3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rsid w:val="00743CCF"/>
    <w:pPr>
      <w:keepNext/>
      <w:numPr>
        <w:ilvl w:val="1"/>
        <w:numId w:val="3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link w:val="Heading3Char"/>
    <w:rsid w:val="00743CCF"/>
    <w:pPr>
      <w:numPr>
        <w:ilvl w:val="2"/>
        <w:numId w:val="31"/>
      </w:numPr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link w:val="Heading4Char"/>
    <w:rsid w:val="00743CCF"/>
    <w:pPr>
      <w:keepNext/>
      <w:numPr>
        <w:ilvl w:val="3"/>
        <w:numId w:val="31"/>
      </w:numPr>
      <w:outlineLvl w:val="3"/>
    </w:pPr>
    <w:rPr>
      <w:rFonts w:ascii="Garamond" w:hAnsi="Garamond"/>
      <w:b/>
      <w:color w:val="0000FF"/>
      <w:sz w:val="56"/>
    </w:rPr>
  </w:style>
  <w:style w:type="paragraph" w:styleId="Heading5">
    <w:name w:val="heading 5"/>
    <w:basedOn w:val="Normal"/>
    <w:next w:val="Normal"/>
    <w:link w:val="Heading5Char"/>
    <w:rsid w:val="00743CCF"/>
    <w:pPr>
      <w:keepNext/>
      <w:numPr>
        <w:ilvl w:val="4"/>
        <w:numId w:val="31"/>
      </w:numPr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rsid w:val="00743CCF"/>
    <w:pPr>
      <w:keepNext/>
      <w:numPr>
        <w:ilvl w:val="5"/>
        <w:numId w:val="31"/>
      </w:numPr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43CC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CC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CC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3CCF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743CCF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43CCF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743CCF"/>
    <w:rPr>
      <w:rFonts w:ascii="Garamond" w:eastAsia="Times New Roman" w:hAnsi="Garamond" w:cs="Times New Roman"/>
      <w:b/>
      <w:color w:val="0000FF"/>
      <w:sz w:val="56"/>
      <w:szCs w:val="20"/>
    </w:rPr>
  </w:style>
  <w:style w:type="character" w:customStyle="1" w:styleId="Heading5Char">
    <w:name w:val="Heading 5 Char"/>
    <w:basedOn w:val="DefaultParagraphFont"/>
    <w:link w:val="Heading5"/>
    <w:rsid w:val="00743CCF"/>
    <w:rPr>
      <w:rFonts w:ascii="Times New Roman" w:eastAsia="Times New Roman" w:hAnsi="Times New Roman" w:cs="Times New Roman"/>
      <w:b/>
      <w:color w:val="FFFFFF"/>
      <w:szCs w:val="20"/>
    </w:rPr>
  </w:style>
  <w:style w:type="character" w:customStyle="1" w:styleId="Heading6Char">
    <w:name w:val="Heading 6 Char"/>
    <w:basedOn w:val="DefaultParagraphFont"/>
    <w:link w:val="Heading6"/>
    <w:rsid w:val="00743CCF"/>
    <w:rPr>
      <w:rFonts w:ascii="Times New Roman" w:eastAsia="Times New Roman" w:hAnsi="Times New Roman" w:cs="Times New Roman"/>
      <w:b/>
      <w:szCs w:val="20"/>
    </w:rPr>
  </w:style>
  <w:style w:type="paragraph" w:customStyle="1" w:styleId="PMfooter">
    <w:name w:val="PMfooter"/>
    <w:basedOn w:val="Normal"/>
    <w:rsid w:val="006528A3"/>
    <w:rPr>
      <w:rFonts w:ascii="Melior LT Std" w:hAnsi="Melior LT Std"/>
      <w:b/>
      <w:color w:val="5A5B5E"/>
      <w:sz w:val="20"/>
    </w:rPr>
  </w:style>
  <w:style w:type="paragraph" w:customStyle="1" w:styleId="PMgraphicHead">
    <w:name w:val="PMgraphicHead"/>
    <w:basedOn w:val="Normal"/>
    <w:rsid w:val="006528A3"/>
    <w:pPr>
      <w:keepNext/>
      <w:spacing w:before="360" w:after="120"/>
      <w:jc w:val="center"/>
    </w:pPr>
    <w:rPr>
      <w:rFonts w:ascii="Melior LT Std" w:hAnsi="Melior LT Std"/>
      <w:color w:val="5A5B5E"/>
      <w:sz w:val="32"/>
    </w:rPr>
  </w:style>
  <w:style w:type="paragraph" w:customStyle="1" w:styleId="PMTOCAppendixItems2">
    <w:name w:val="PMTOCAppendixItems2"/>
    <w:rsid w:val="00743CCF"/>
    <w:pPr>
      <w:spacing w:after="0" w:line="240" w:lineRule="auto"/>
    </w:pPr>
    <w:rPr>
      <w:rFonts w:ascii="Lato Light" w:eastAsia="Times New Roman" w:hAnsi="Lato Light" w:cs="Times New Roman"/>
      <w:sz w:val="19"/>
      <w:szCs w:val="20"/>
    </w:rPr>
  </w:style>
  <w:style w:type="paragraph" w:customStyle="1" w:styleId="PMheader">
    <w:name w:val="PMheader"/>
    <w:rsid w:val="00743CCF"/>
    <w:pPr>
      <w:spacing w:before="360" w:after="200" w:line="276" w:lineRule="auto"/>
      <w:ind w:right="-720"/>
      <w:jc w:val="right"/>
    </w:pPr>
    <w:rPr>
      <w:rFonts w:ascii="Montserrat Light" w:eastAsia="Times New Roman" w:hAnsi="Montserrat Light" w:cs="Times New Roman"/>
      <w:color w:val="5A5B5E"/>
      <w:sz w:val="16"/>
      <w:szCs w:val="20"/>
    </w:rPr>
  </w:style>
  <w:style w:type="paragraph" w:customStyle="1" w:styleId="PMtitleSubmittedByBold">
    <w:name w:val="PMtitleSubmittedByBold"/>
    <w:rsid w:val="00743CCF"/>
    <w:pPr>
      <w:spacing w:after="120" w:line="240" w:lineRule="auto"/>
      <w:contextualSpacing/>
      <w:jc w:val="right"/>
    </w:pPr>
    <w:rPr>
      <w:rFonts w:ascii="Century Gothic" w:eastAsia="Times New Roman" w:hAnsi="Century Gothic" w:cs="Times New Roman"/>
      <w:b/>
      <w:color w:val="5A5B5E"/>
      <w:sz w:val="20"/>
      <w:szCs w:val="20"/>
    </w:rPr>
  </w:style>
  <w:style w:type="paragraph" w:customStyle="1" w:styleId="PMtextBullet">
    <w:name w:val="PMtextBullet"/>
    <w:link w:val="PMtextBulletChar"/>
    <w:rsid w:val="00743CCF"/>
    <w:pPr>
      <w:numPr>
        <w:numId w:val="8"/>
      </w:numPr>
      <w:spacing w:after="0" w:line="260" w:lineRule="exact"/>
      <w:ind w:left="619" w:hanging="259"/>
    </w:pPr>
    <w:rPr>
      <w:rFonts w:ascii="Lato Light" w:eastAsia="Times New Roman" w:hAnsi="Lato Light" w:cs="Times New Roman"/>
      <w:sz w:val="19"/>
      <w:szCs w:val="24"/>
    </w:rPr>
  </w:style>
  <w:style w:type="paragraph" w:customStyle="1" w:styleId="PMletterText">
    <w:name w:val="PMletterText"/>
    <w:rsid w:val="006528A3"/>
    <w:pPr>
      <w:spacing w:after="0" w:line="240" w:lineRule="auto"/>
    </w:pPr>
    <w:rPr>
      <w:rFonts w:ascii="Garamond" w:eastAsia="Times New Roman" w:hAnsi="Garamond" w:cs="Times New Roman"/>
      <w:szCs w:val="20"/>
    </w:rPr>
  </w:style>
  <w:style w:type="paragraph" w:customStyle="1" w:styleId="PMletterTextBullet">
    <w:name w:val="PMletterTextBullet"/>
    <w:rsid w:val="006528A3"/>
    <w:pPr>
      <w:spacing w:after="0" w:line="240" w:lineRule="auto"/>
      <w:ind w:left="720" w:hanging="360"/>
    </w:pPr>
    <w:rPr>
      <w:rFonts w:ascii="Garamond" w:eastAsia="Times New Roman" w:hAnsi="Garamond" w:cs="Times New Roman"/>
      <w:szCs w:val="20"/>
    </w:rPr>
  </w:style>
  <w:style w:type="paragraph" w:customStyle="1" w:styleId="PMsubHead">
    <w:name w:val="PMsubHead"/>
    <w:next w:val="PMtext"/>
    <w:rsid w:val="00743CCF"/>
    <w:pPr>
      <w:keepNext/>
      <w:shd w:val="clear" w:color="0000FF" w:fill="auto"/>
      <w:spacing w:before="240" w:after="60" w:line="240" w:lineRule="auto"/>
    </w:pPr>
    <w:rPr>
      <w:rFonts w:ascii="Montserrat" w:eastAsia="Times New Roman" w:hAnsi="Montserrat" w:cs="Times New Roman"/>
      <w:b/>
      <w:caps/>
      <w:color w:val="000000"/>
      <w:szCs w:val="20"/>
    </w:rPr>
  </w:style>
  <w:style w:type="paragraph" w:customStyle="1" w:styleId="PMsubHead2">
    <w:name w:val="PMsubHead2"/>
    <w:next w:val="PMtext"/>
    <w:rsid w:val="00743CCF"/>
    <w:pPr>
      <w:keepNext/>
      <w:tabs>
        <w:tab w:val="num" w:pos="360"/>
      </w:tabs>
      <w:spacing w:before="240" w:after="0" w:line="260" w:lineRule="exact"/>
    </w:pPr>
    <w:rPr>
      <w:rFonts w:ascii="Lato" w:eastAsia="Times New Roman" w:hAnsi="Lato" w:cs="Times New Roman"/>
      <w:b/>
      <w:color w:val="1135CA"/>
      <w:szCs w:val="20"/>
    </w:rPr>
  </w:style>
  <w:style w:type="paragraph" w:customStyle="1" w:styleId="PMtableHead">
    <w:name w:val="PMtableHead"/>
    <w:basedOn w:val="Normal"/>
    <w:rsid w:val="006528A3"/>
    <w:pPr>
      <w:spacing w:before="120" w:after="120"/>
    </w:pPr>
    <w:rPr>
      <w:rFonts w:ascii="Glypha LT Std" w:hAnsi="Glypha LT Std"/>
      <w:color w:val="FFFFFF"/>
      <w:sz w:val="20"/>
    </w:rPr>
  </w:style>
  <w:style w:type="paragraph" w:customStyle="1" w:styleId="PMtableText">
    <w:name w:val="PMtableText"/>
    <w:rsid w:val="00743CCF"/>
    <w:pPr>
      <w:spacing w:after="0" w:line="240" w:lineRule="auto"/>
    </w:pPr>
    <w:rPr>
      <w:rFonts w:ascii="Lato" w:eastAsia="Times New Roman" w:hAnsi="Lato" w:cs="Times New Roman"/>
      <w:color w:val="000000"/>
      <w:sz w:val="18"/>
      <w:szCs w:val="20"/>
    </w:rPr>
  </w:style>
  <w:style w:type="paragraph" w:customStyle="1" w:styleId="PMtextSubSubHead">
    <w:name w:val="PMtextSubSubHead"/>
    <w:next w:val="PMtext"/>
    <w:rsid w:val="006528A3"/>
    <w:pPr>
      <w:keepNext/>
      <w:spacing w:before="240" w:after="0" w:line="260" w:lineRule="exact"/>
    </w:pPr>
    <w:rPr>
      <w:rFonts w:ascii="Century Gothic" w:eastAsia="Times New Roman" w:hAnsi="Century Gothic" w:cs="Tahoma"/>
      <w:b/>
      <w:szCs w:val="16"/>
    </w:rPr>
  </w:style>
  <w:style w:type="paragraph" w:customStyle="1" w:styleId="PMtextBoldItal">
    <w:name w:val="PMtextBoldItal"/>
    <w:basedOn w:val="Normal"/>
    <w:rsid w:val="006528A3"/>
    <w:rPr>
      <w:rFonts w:ascii="Melior LT Std" w:hAnsi="Melior LT Std"/>
      <w:b/>
      <w:i/>
      <w:color w:val="5A5B5E"/>
      <w:sz w:val="20"/>
    </w:rPr>
  </w:style>
  <w:style w:type="paragraph" w:customStyle="1" w:styleId="PMtitleDate">
    <w:name w:val="PMtitleDate"/>
    <w:rsid w:val="00743CCF"/>
    <w:pPr>
      <w:spacing w:after="0" w:line="240" w:lineRule="auto"/>
      <w:jc w:val="right"/>
    </w:pPr>
    <w:rPr>
      <w:rFonts w:ascii="Montserrat" w:eastAsia="Times New Roman" w:hAnsi="Montserrat" w:cs="Times New Roman"/>
      <w:caps/>
      <w:color w:val="FFFFFF"/>
      <w:sz w:val="18"/>
      <w:szCs w:val="20"/>
    </w:rPr>
  </w:style>
  <w:style w:type="paragraph" w:customStyle="1" w:styleId="PMtitleIssue">
    <w:name w:val="PMtitleIssue"/>
    <w:rsid w:val="006528A3"/>
    <w:pPr>
      <w:spacing w:after="0" w:line="240" w:lineRule="auto"/>
      <w:contextualSpacing/>
      <w:jc w:val="right"/>
    </w:pPr>
    <w:rPr>
      <w:rFonts w:ascii="Glypha LT Std" w:eastAsia="Times New Roman" w:hAnsi="Glypha LT Std" w:cs="Times New Roman"/>
      <w:b/>
      <w:color w:val="005295"/>
      <w:sz w:val="56"/>
      <w:szCs w:val="40"/>
    </w:rPr>
  </w:style>
  <w:style w:type="paragraph" w:styleId="TOC1">
    <w:name w:val="toc 1"/>
    <w:basedOn w:val="Normal"/>
    <w:next w:val="PMTOCAppendixItems"/>
    <w:rsid w:val="00743CCF"/>
    <w:pPr>
      <w:tabs>
        <w:tab w:val="right" w:leader="dot" w:pos="8640"/>
      </w:tabs>
      <w:spacing w:line="480" w:lineRule="exact"/>
    </w:pPr>
    <w:rPr>
      <w:rFonts w:ascii="Lato" w:hAnsi="Lato"/>
      <w:b/>
      <w:color w:val="000000"/>
    </w:rPr>
  </w:style>
  <w:style w:type="paragraph" w:customStyle="1" w:styleId="PMTOCTitles">
    <w:name w:val="PMTOCTitles"/>
    <w:next w:val="PMsubHead"/>
    <w:rsid w:val="00743CCF"/>
    <w:pPr>
      <w:pageBreakBefore/>
      <w:spacing w:after="240" w:line="240" w:lineRule="auto"/>
      <w:outlineLvl w:val="0"/>
    </w:pPr>
    <w:rPr>
      <w:rFonts w:ascii="Montserrat ExtraBold" w:eastAsia="Times New Roman" w:hAnsi="Montserrat ExtraBold" w:cs="Times New Roman"/>
      <w:b/>
      <w:caps/>
      <w:color w:val="1135CA"/>
      <w:sz w:val="36"/>
      <w:szCs w:val="20"/>
    </w:rPr>
  </w:style>
  <w:style w:type="paragraph" w:customStyle="1" w:styleId="BioSubhead">
    <w:name w:val="Bio Subhead"/>
    <w:next w:val="PMtext"/>
    <w:rsid w:val="006528A3"/>
    <w:pPr>
      <w:keepNext/>
      <w:spacing w:after="0" w:line="240" w:lineRule="auto"/>
      <w:contextualSpacing/>
    </w:pPr>
    <w:rPr>
      <w:rFonts w:ascii="Century Gothic" w:eastAsia="Times New Roman" w:hAnsi="Century Gothic" w:cs="Tahoma"/>
      <w:b/>
      <w:caps/>
      <w:color w:val="5191CD"/>
      <w:szCs w:val="24"/>
    </w:rPr>
  </w:style>
  <w:style w:type="paragraph" w:customStyle="1" w:styleId="BioName">
    <w:name w:val="Bio Name"/>
    <w:next w:val="BioSubhead"/>
    <w:rsid w:val="006528A3"/>
    <w:pPr>
      <w:pageBreakBefore/>
      <w:spacing w:after="120" w:line="240" w:lineRule="auto"/>
    </w:pPr>
    <w:rPr>
      <w:rFonts w:ascii="Glypha LT Std" w:eastAsia="Times New Roman" w:hAnsi="Glypha LT Std" w:cs="Times New Roman"/>
      <w:b/>
      <w:color w:val="005295"/>
      <w:sz w:val="40"/>
      <w:szCs w:val="24"/>
    </w:rPr>
  </w:style>
  <w:style w:type="paragraph" w:customStyle="1" w:styleId="PMSectionHead">
    <w:name w:val="PMSectionHead"/>
    <w:next w:val="PMtext"/>
    <w:rsid w:val="00743CCF"/>
    <w:pPr>
      <w:pageBreakBefore/>
      <w:spacing w:after="240" w:line="240" w:lineRule="auto"/>
    </w:pPr>
    <w:rPr>
      <w:rFonts w:ascii="Montserrat ExtraBold" w:eastAsia="Times New Roman" w:hAnsi="Montserrat ExtraBold" w:cs="Times New Roman"/>
      <w:b/>
      <w:caps/>
      <w:color w:val="1135CA"/>
      <w:sz w:val="36"/>
      <w:szCs w:val="20"/>
    </w:rPr>
  </w:style>
  <w:style w:type="paragraph" w:customStyle="1" w:styleId="BioBullets">
    <w:name w:val="Bio Bullets"/>
    <w:rsid w:val="006528A3"/>
    <w:pPr>
      <w:tabs>
        <w:tab w:val="left" w:pos="259"/>
      </w:tabs>
      <w:spacing w:after="0" w:line="260" w:lineRule="exact"/>
      <w:ind w:left="259" w:hanging="259"/>
    </w:pPr>
    <w:rPr>
      <w:rFonts w:ascii="Garamond" w:eastAsia="Times New Roman" w:hAnsi="Garamond" w:cs="Tahoma"/>
      <w:noProof/>
      <w:szCs w:val="16"/>
    </w:rPr>
  </w:style>
  <w:style w:type="paragraph" w:customStyle="1" w:styleId="PMTitleClient">
    <w:name w:val="PMTitleClient"/>
    <w:rsid w:val="00743CCF"/>
    <w:pPr>
      <w:spacing w:after="0" w:line="240" w:lineRule="auto"/>
      <w:ind w:left="5040"/>
    </w:pPr>
    <w:rPr>
      <w:rFonts w:ascii="Montserrat" w:eastAsia="Times New Roman" w:hAnsi="Montserrat" w:cs="Times New Roman"/>
      <w:b/>
      <w:sz w:val="36"/>
      <w:szCs w:val="20"/>
    </w:rPr>
  </w:style>
  <w:style w:type="paragraph" w:customStyle="1" w:styleId="PMPageBreakl">
    <w:name w:val="PMPageBreakl"/>
    <w:rsid w:val="006528A3"/>
    <w:pPr>
      <w:keepNext/>
      <w:pageBreakBefore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PMtextBullet2">
    <w:name w:val="PMtextBullet2"/>
    <w:basedOn w:val="PMtextBullet"/>
    <w:next w:val="Normal"/>
    <w:rsid w:val="00743CCF"/>
    <w:pPr>
      <w:numPr>
        <w:numId w:val="32"/>
      </w:numPr>
      <w:ind w:left="1123" w:hanging="259"/>
    </w:pPr>
  </w:style>
  <w:style w:type="paragraph" w:customStyle="1" w:styleId="PMtextBold">
    <w:name w:val="PMtextBold"/>
    <w:next w:val="PMtext"/>
    <w:rsid w:val="006528A3"/>
    <w:pPr>
      <w:spacing w:after="0" w:line="260" w:lineRule="exact"/>
    </w:pPr>
    <w:rPr>
      <w:rFonts w:ascii="Garamond" w:eastAsia="Times New Roman" w:hAnsi="Garamond" w:cs="Times New Roman"/>
      <w:b/>
      <w:bCs/>
      <w:szCs w:val="20"/>
    </w:rPr>
  </w:style>
  <w:style w:type="paragraph" w:customStyle="1" w:styleId="PMOrgChartHead">
    <w:name w:val="PMOrgChartHead"/>
    <w:basedOn w:val="Normal"/>
    <w:rsid w:val="00743CCF"/>
    <w:pPr>
      <w:spacing w:line="280" w:lineRule="exact"/>
      <w:jc w:val="center"/>
    </w:pPr>
    <w:rPr>
      <w:rFonts w:ascii="Arial" w:hAnsi="Arial" w:cs="Arial"/>
      <w:b/>
      <w:color w:val="FFFFFF"/>
      <w:sz w:val="16"/>
      <w:szCs w:val="16"/>
    </w:rPr>
  </w:style>
  <w:style w:type="paragraph" w:customStyle="1" w:styleId="PMOrgChartText">
    <w:name w:val="PMOrgChartText"/>
    <w:basedOn w:val="Normal"/>
    <w:rsid w:val="00743CCF"/>
    <w:pPr>
      <w:spacing w:line="280" w:lineRule="exact"/>
      <w:jc w:val="center"/>
    </w:pPr>
    <w:rPr>
      <w:rFonts w:ascii="Arial" w:hAnsi="Arial" w:cs="Arial"/>
      <w:sz w:val="16"/>
      <w:szCs w:val="16"/>
    </w:rPr>
  </w:style>
  <w:style w:type="paragraph" w:customStyle="1" w:styleId="PMTOCAppendixItems">
    <w:name w:val="PMTOCAppendixItems"/>
    <w:rsid w:val="00743CCF"/>
    <w:pPr>
      <w:spacing w:after="0" w:line="260" w:lineRule="exact"/>
      <w:ind w:left="720"/>
    </w:pPr>
    <w:rPr>
      <w:rFonts w:ascii="Lato Light" w:eastAsia="Times New Roman" w:hAnsi="Lato Light" w:cs="Times New Roman"/>
      <w:sz w:val="19"/>
      <w:szCs w:val="20"/>
    </w:rPr>
  </w:style>
  <w:style w:type="paragraph" w:customStyle="1" w:styleId="BioNameDesignations">
    <w:name w:val="Bio Name Designations"/>
    <w:basedOn w:val="BioName"/>
    <w:next w:val="BioSubhead"/>
    <w:rsid w:val="006528A3"/>
    <w:pPr>
      <w:pageBreakBefore w:val="0"/>
    </w:pPr>
    <w:rPr>
      <w:sz w:val="28"/>
    </w:rPr>
  </w:style>
  <w:style w:type="paragraph" w:customStyle="1" w:styleId="PMDisclaimer">
    <w:name w:val="PMDisclaimer"/>
    <w:basedOn w:val="Normal"/>
    <w:next w:val="PMtitleSubmittedByBold"/>
    <w:rsid w:val="00743CCF"/>
    <w:rPr>
      <w:rFonts w:ascii="Lato Light" w:hAnsi="Lato Light" w:cs="Arial"/>
      <w:color w:val="808285"/>
      <w:sz w:val="14"/>
      <w:szCs w:val="18"/>
    </w:rPr>
  </w:style>
  <w:style w:type="paragraph" w:customStyle="1" w:styleId="PMtextbulletNoIndent">
    <w:name w:val="PMtextbulletNoIndent"/>
    <w:rsid w:val="00743CCF"/>
    <w:pPr>
      <w:numPr>
        <w:numId w:val="25"/>
      </w:numPr>
      <w:spacing w:after="0" w:line="260" w:lineRule="exact"/>
      <w:ind w:left="259" w:hanging="259"/>
    </w:pPr>
    <w:rPr>
      <w:rFonts w:ascii="Lato Light" w:eastAsia="Times New Roman" w:hAnsi="Lato Light" w:cs="Times New Roman"/>
      <w:sz w:val="19"/>
      <w:szCs w:val="24"/>
    </w:rPr>
  </w:style>
  <w:style w:type="paragraph" w:customStyle="1" w:styleId="PMSubheadOverview">
    <w:name w:val="PMSubheadOverview"/>
    <w:next w:val="PMtext"/>
    <w:rsid w:val="006528A3"/>
    <w:pPr>
      <w:spacing w:before="120" w:after="0" w:line="276" w:lineRule="auto"/>
    </w:pPr>
    <w:rPr>
      <w:rFonts w:ascii="Century Gothic" w:eastAsia="Times New Roman" w:hAnsi="Century Gothic" w:cs="Times New Roman"/>
      <w:b/>
      <w:color w:val="5191CD"/>
      <w:sz w:val="20"/>
      <w:szCs w:val="20"/>
    </w:rPr>
  </w:style>
  <w:style w:type="paragraph" w:customStyle="1" w:styleId="PMSectionHead2">
    <w:name w:val="PMSectionHead2"/>
    <w:basedOn w:val="PMSectionHead"/>
    <w:next w:val="Normal"/>
    <w:rsid w:val="00743CCF"/>
    <w:pPr>
      <w:pageBreakBefore w:val="0"/>
    </w:pPr>
  </w:style>
  <w:style w:type="paragraph" w:customStyle="1" w:styleId="PMtitleclient0">
    <w:name w:val="PMtitleclient"/>
    <w:basedOn w:val="PMtitleDate"/>
    <w:next w:val="PMtitleDate"/>
    <w:rsid w:val="006528A3"/>
    <w:rPr>
      <w:sz w:val="48"/>
    </w:rPr>
  </w:style>
  <w:style w:type="paragraph" w:customStyle="1" w:styleId="PMtitleSubmittedBy">
    <w:name w:val="PMtitleSubmittedBy"/>
    <w:rsid w:val="00743CCF"/>
    <w:pPr>
      <w:spacing w:after="120" w:line="280" w:lineRule="exact"/>
      <w:ind w:left="5040"/>
      <w:contextualSpacing/>
    </w:pPr>
    <w:rPr>
      <w:rFonts w:ascii="Lato Light" w:eastAsia="Times New Roman" w:hAnsi="Lato Light" w:cs="Times New Roman"/>
      <w:color w:val="5A5B5E"/>
      <w:sz w:val="20"/>
      <w:szCs w:val="20"/>
    </w:rPr>
  </w:style>
  <w:style w:type="paragraph" w:customStyle="1" w:styleId="PMtext">
    <w:name w:val="PMtext"/>
    <w:link w:val="PMtextChar"/>
    <w:qFormat/>
    <w:rsid w:val="00743CCF"/>
    <w:pPr>
      <w:spacing w:after="0" w:line="260" w:lineRule="exact"/>
      <w:contextualSpacing/>
    </w:pPr>
    <w:rPr>
      <w:rFonts w:ascii="Lato Light" w:eastAsia="Times New Roman" w:hAnsi="Lato Light" w:cs="Times New Roman"/>
      <w:color w:val="000000"/>
      <w:sz w:val="19"/>
      <w:szCs w:val="20"/>
    </w:rPr>
  </w:style>
  <w:style w:type="paragraph" w:customStyle="1" w:styleId="PMtextBoldUnderline">
    <w:name w:val="PMtextBoldUnderline"/>
    <w:next w:val="PMtext"/>
    <w:rsid w:val="006528A3"/>
    <w:pPr>
      <w:spacing w:after="0" w:line="260" w:lineRule="exact"/>
    </w:pPr>
    <w:rPr>
      <w:rFonts w:ascii="Garamond" w:eastAsia="Times New Roman" w:hAnsi="Garamond" w:cs="Times New Roman"/>
      <w:b/>
      <w:szCs w:val="20"/>
      <w:u w:val="single"/>
    </w:rPr>
  </w:style>
  <w:style w:type="character" w:customStyle="1" w:styleId="BioNameDesignationsSize">
    <w:name w:val="Bio Name Designations Size"/>
    <w:uiPriority w:val="1"/>
    <w:rsid w:val="006528A3"/>
    <w:rPr>
      <w:rFonts w:ascii="Glypha LT Std" w:hAnsi="Glypha LT Std"/>
      <w:b w:val="0"/>
      <w:color w:val="005295"/>
      <w:sz w:val="28"/>
    </w:rPr>
  </w:style>
  <w:style w:type="paragraph" w:customStyle="1" w:styleId="PMheaderBio">
    <w:name w:val="PMheaderBio"/>
    <w:rsid w:val="006528A3"/>
    <w:pPr>
      <w:spacing w:before="360" w:after="200" w:line="276" w:lineRule="auto"/>
      <w:ind w:right="-360"/>
      <w:jc w:val="right"/>
    </w:pPr>
    <w:rPr>
      <w:rFonts w:ascii="Century Gothic" w:eastAsia="Times New Roman" w:hAnsi="Century Gothic" w:cs="Times New Roman"/>
      <w:color w:val="5A5B5E"/>
      <w:sz w:val="16"/>
      <w:szCs w:val="20"/>
    </w:rPr>
  </w:style>
  <w:style w:type="paragraph" w:customStyle="1" w:styleId="PMSubheadOverviewItalic">
    <w:name w:val="PMSubheadOverviewItalic"/>
    <w:next w:val="PMtext"/>
    <w:rsid w:val="006528A3"/>
    <w:pPr>
      <w:spacing w:after="0" w:line="276" w:lineRule="auto"/>
    </w:pPr>
    <w:rPr>
      <w:rFonts w:ascii="Century Gothic" w:eastAsia="Times New Roman" w:hAnsi="Century Gothic" w:cs="Times New Roman"/>
      <w:i/>
      <w:color w:val="5191CD"/>
      <w:sz w:val="16"/>
      <w:szCs w:val="20"/>
    </w:rPr>
  </w:style>
  <w:style w:type="paragraph" w:styleId="Header">
    <w:name w:val="header"/>
    <w:basedOn w:val="Normal"/>
    <w:link w:val="HeaderChar"/>
    <w:rsid w:val="00743C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43CCF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rsid w:val="00743C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43CCF"/>
    <w:rPr>
      <w:rFonts w:ascii="Times New Roman" w:eastAsia="Times New Roman" w:hAnsi="Times New Roman" w:cs="Times New Roman"/>
      <w:szCs w:val="20"/>
    </w:rPr>
  </w:style>
  <w:style w:type="paragraph" w:customStyle="1" w:styleId="PMconfidentiality">
    <w:name w:val="PMconfidentiality"/>
    <w:rsid w:val="00743CCF"/>
    <w:pPr>
      <w:spacing w:after="0" w:line="240" w:lineRule="auto"/>
      <w:ind w:left="5040"/>
    </w:pPr>
    <w:rPr>
      <w:rFonts w:ascii="Lato Light" w:eastAsia="Times New Roman" w:hAnsi="Lato Light" w:cs="Times New Roman"/>
      <w:color w:val="808285"/>
      <w:sz w:val="14"/>
      <w:szCs w:val="20"/>
    </w:rPr>
  </w:style>
  <w:style w:type="paragraph" w:customStyle="1" w:styleId="PMlocationsList">
    <w:name w:val="PMlocationsList"/>
    <w:rsid w:val="006528A3"/>
    <w:pPr>
      <w:tabs>
        <w:tab w:val="left" w:leader="dot" w:pos="2736"/>
      </w:tabs>
      <w:spacing w:after="0" w:line="260" w:lineRule="exact"/>
    </w:pPr>
    <w:rPr>
      <w:rFonts w:ascii="Garamond" w:eastAsia="Times New Roman" w:hAnsi="Garamond" w:cs="Times New Roman"/>
      <w:szCs w:val="20"/>
    </w:rPr>
  </w:style>
  <w:style w:type="paragraph" w:customStyle="1" w:styleId="CISsectionTOC16">
    <w:name w:val="CISsectionTOC16"/>
    <w:next w:val="PMtext"/>
    <w:rsid w:val="00743CCF"/>
    <w:pPr>
      <w:keepNext/>
      <w:spacing w:before="240" w:after="120" w:line="240" w:lineRule="auto"/>
      <w:outlineLvl w:val="0"/>
    </w:pPr>
    <w:rPr>
      <w:rFonts w:ascii="Montserrat ExtraBold" w:eastAsia="Times New Roman" w:hAnsi="Montserrat ExtraBold" w:cs="Times New Roman"/>
      <w:b/>
      <w:caps/>
      <w:color w:val="1135CA"/>
      <w:sz w:val="36"/>
      <w:szCs w:val="20"/>
    </w:rPr>
  </w:style>
  <w:style w:type="paragraph" w:customStyle="1" w:styleId="CISsubhead2">
    <w:name w:val="CISsubhead2"/>
    <w:next w:val="PMtext"/>
    <w:rsid w:val="00743CCF"/>
    <w:pPr>
      <w:keepNext/>
      <w:spacing w:before="240" w:after="0" w:line="260" w:lineRule="exact"/>
    </w:pPr>
    <w:rPr>
      <w:rFonts w:ascii="Lato" w:eastAsia="Times New Roman" w:hAnsi="Lato" w:cs="Times New Roman"/>
      <w:b/>
      <w:color w:val="1135CA"/>
      <w:szCs w:val="20"/>
    </w:rPr>
  </w:style>
  <w:style w:type="paragraph" w:customStyle="1" w:styleId="PMTOCsubhead">
    <w:name w:val="PMTOCsubhead"/>
    <w:next w:val="PMtext"/>
    <w:rsid w:val="00743CCF"/>
    <w:pPr>
      <w:keepNext/>
      <w:spacing w:before="240" w:after="60" w:line="240" w:lineRule="auto"/>
      <w:outlineLvl w:val="1"/>
    </w:pPr>
    <w:rPr>
      <w:rFonts w:ascii="Montserrat" w:eastAsia="Times New Roman" w:hAnsi="Montserrat" w:cs="Times New Roman"/>
      <w:b/>
      <w:caps/>
      <w:color w:val="000000"/>
      <w:szCs w:val="20"/>
    </w:rPr>
  </w:style>
  <w:style w:type="paragraph" w:customStyle="1" w:styleId="PMTOCtitleNoPageBreak">
    <w:name w:val="PMTOCtitleNoPageBreak"/>
    <w:basedOn w:val="PMTOCTitles"/>
    <w:next w:val="Normal"/>
    <w:rsid w:val="00743CCF"/>
    <w:pPr>
      <w:pageBreakBefore w:val="0"/>
    </w:pPr>
  </w:style>
  <w:style w:type="paragraph" w:customStyle="1" w:styleId="CISsectionPageBreakBefore20">
    <w:name w:val="CISsectionPageBreakBefore20"/>
    <w:next w:val="PMtext"/>
    <w:rsid w:val="00743CCF"/>
    <w:pPr>
      <w:keepNext/>
      <w:pageBreakBefore/>
      <w:spacing w:after="120" w:line="240" w:lineRule="auto"/>
    </w:pPr>
    <w:rPr>
      <w:rFonts w:ascii="Montserrat ExtraBold" w:eastAsia="Times New Roman" w:hAnsi="Montserrat ExtraBold" w:cs="Times New Roman"/>
      <w:b/>
      <w:caps/>
      <w:color w:val="1135CA"/>
      <w:sz w:val="36"/>
      <w:szCs w:val="20"/>
    </w:rPr>
  </w:style>
  <w:style w:type="paragraph" w:customStyle="1" w:styleId="CISsectionTOCpageBreakBefore20">
    <w:name w:val="CISsectionTOCpageBreakBefore20"/>
    <w:next w:val="PMtext"/>
    <w:rsid w:val="00743CCF"/>
    <w:pPr>
      <w:keepNext/>
      <w:pageBreakBefore/>
      <w:spacing w:after="120" w:line="240" w:lineRule="auto"/>
      <w:outlineLvl w:val="0"/>
    </w:pPr>
    <w:rPr>
      <w:rFonts w:ascii="Montserrat ExtraBold" w:eastAsia="Times New Roman" w:hAnsi="Montserrat ExtraBold" w:cs="Times New Roman"/>
      <w:b/>
      <w:caps/>
      <w:color w:val="1135CA"/>
      <w:sz w:val="36"/>
      <w:szCs w:val="20"/>
    </w:rPr>
  </w:style>
  <w:style w:type="paragraph" w:styleId="Closing">
    <w:name w:val="Closing"/>
    <w:basedOn w:val="Normal"/>
    <w:link w:val="ClosingChar"/>
    <w:rsid w:val="00743CCF"/>
    <w:pPr>
      <w:ind w:left="4320"/>
    </w:pPr>
  </w:style>
  <w:style w:type="character" w:customStyle="1" w:styleId="ClosingChar">
    <w:name w:val="Closing Char"/>
    <w:basedOn w:val="DefaultParagraphFont"/>
    <w:link w:val="Closing"/>
    <w:rsid w:val="00743CCF"/>
    <w:rPr>
      <w:rFonts w:ascii="Times New Roman" w:eastAsia="Times New Roman" w:hAnsi="Times New Roman" w:cs="Times New Roman"/>
      <w:szCs w:val="20"/>
    </w:rPr>
  </w:style>
  <w:style w:type="character" w:styleId="HTMLTypewriter">
    <w:name w:val="HTML Typewriter"/>
    <w:basedOn w:val="DefaultParagraphFont"/>
    <w:rsid w:val="00743CCF"/>
    <w:rPr>
      <w:rFonts w:ascii="Consolas" w:hAnsi="Consolas" w:cs="Consolas"/>
      <w:sz w:val="20"/>
      <w:szCs w:val="20"/>
    </w:rPr>
  </w:style>
  <w:style w:type="paragraph" w:customStyle="1" w:styleId="PMquestion">
    <w:name w:val="PMquestion"/>
    <w:basedOn w:val="PMsubHead2"/>
    <w:next w:val="PMtext"/>
    <w:rsid w:val="00743CCF"/>
  </w:style>
  <w:style w:type="paragraph" w:customStyle="1" w:styleId="PMquestionWithNumbering">
    <w:name w:val="PMquestionWithNumbering"/>
    <w:next w:val="PMtext"/>
    <w:rsid w:val="00743CCF"/>
    <w:pPr>
      <w:numPr>
        <w:numId w:val="33"/>
      </w:numPr>
      <w:tabs>
        <w:tab w:val="left" w:pos="360"/>
      </w:tabs>
      <w:spacing w:before="240" w:after="0" w:line="260" w:lineRule="exact"/>
      <w:ind w:left="360"/>
    </w:pPr>
    <w:rPr>
      <w:rFonts w:ascii="Lato" w:eastAsia="Times New Roman" w:hAnsi="Lato" w:cs="Times New Roman"/>
      <w:b/>
      <w:color w:val="1135CA"/>
      <w:szCs w:val="20"/>
    </w:rPr>
  </w:style>
  <w:style w:type="paragraph" w:customStyle="1" w:styleId="PMTableHeader-GarmoundStyle">
    <w:name w:val="PMTableHeader - Garmound Style"/>
    <w:rsid w:val="006528A3"/>
    <w:pPr>
      <w:spacing w:after="0" w:line="260" w:lineRule="exact"/>
      <w:contextualSpacing/>
    </w:pPr>
    <w:rPr>
      <w:rFonts w:ascii="Garamond" w:eastAsia="Times New Roman" w:hAnsi="Garamond" w:cs="Times New Roman"/>
      <w:b/>
      <w:color w:val="005295"/>
      <w:sz w:val="20"/>
      <w:szCs w:val="20"/>
    </w:rPr>
  </w:style>
  <w:style w:type="paragraph" w:customStyle="1" w:styleId="PMTableText10pt">
    <w:name w:val="PMTableText 10 pt"/>
    <w:rsid w:val="006528A3"/>
    <w:pPr>
      <w:spacing w:after="0" w:line="260" w:lineRule="exact"/>
      <w:contextualSpacing/>
    </w:pPr>
    <w:rPr>
      <w:rFonts w:ascii="Garamond" w:eastAsia="Times New Roman" w:hAnsi="Garamond" w:cs="Times New Roman"/>
      <w:sz w:val="20"/>
      <w:szCs w:val="20"/>
    </w:rPr>
  </w:style>
  <w:style w:type="paragraph" w:customStyle="1" w:styleId="PMTableText10ptBold">
    <w:name w:val="PMTableText 10 pt Bold"/>
    <w:basedOn w:val="PMTableText10pt"/>
    <w:rsid w:val="006528A3"/>
    <w:rPr>
      <w:b/>
    </w:rPr>
  </w:style>
  <w:style w:type="paragraph" w:customStyle="1" w:styleId="PMTableHeaderCenturyGothic">
    <w:name w:val="PMTableHeader Century Gothic"/>
    <w:rsid w:val="00743CCF"/>
    <w:pPr>
      <w:spacing w:after="0" w:line="240" w:lineRule="auto"/>
    </w:pPr>
    <w:rPr>
      <w:rFonts w:ascii="Montserrat" w:eastAsia="Times New Roman" w:hAnsi="Montserrat" w:cs="Times New Roman"/>
      <w:b/>
      <w:caps/>
      <w:color w:val="FFFFFF"/>
      <w:sz w:val="20"/>
      <w:szCs w:val="20"/>
    </w:rPr>
  </w:style>
  <w:style w:type="paragraph" w:customStyle="1" w:styleId="PMTableHeader-CenturyGothicCenter">
    <w:name w:val="PMTable Header-Century Gothic Center"/>
    <w:basedOn w:val="PMTableHeaderCenturyGothic"/>
    <w:rsid w:val="00743CCF"/>
    <w:pPr>
      <w:spacing w:line="260" w:lineRule="exact"/>
      <w:jc w:val="center"/>
    </w:pPr>
  </w:style>
  <w:style w:type="paragraph" w:customStyle="1" w:styleId="PMTableText10ptRightJustifiedUnderline">
    <w:name w:val="PMTableText 10 pt Right Justified Underline"/>
    <w:basedOn w:val="PMTableText10pt"/>
    <w:rsid w:val="006528A3"/>
    <w:pPr>
      <w:jc w:val="right"/>
    </w:pPr>
    <w:rPr>
      <w:u w:val="single"/>
    </w:rPr>
  </w:style>
  <w:style w:type="paragraph" w:customStyle="1" w:styleId="PMTableTextTotalLine">
    <w:name w:val="PMTableText Total Line"/>
    <w:rsid w:val="00743CCF"/>
    <w:pPr>
      <w:spacing w:after="0" w:line="240" w:lineRule="auto"/>
    </w:pPr>
    <w:rPr>
      <w:rFonts w:ascii="Lato" w:eastAsia="Times New Roman" w:hAnsi="Lato" w:cs="Times New Roman"/>
      <w:b/>
      <w:color w:val="1135CA"/>
      <w:sz w:val="18"/>
      <w:szCs w:val="20"/>
    </w:rPr>
  </w:style>
  <w:style w:type="paragraph" w:customStyle="1" w:styleId="PMTableTextTotalLineRightJustified">
    <w:name w:val="PMTableText Total Line Right Justified"/>
    <w:basedOn w:val="PMTableTextTotalLine"/>
    <w:rsid w:val="00743CCF"/>
    <w:pPr>
      <w:jc w:val="right"/>
    </w:pPr>
    <w:rPr>
      <w:u w:val="double"/>
    </w:rPr>
  </w:style>
  <w:style w:type="paragraph" w:styleId="BodyText">
    <w:name w:val="Body Text"/>
    <w:basedOn w:val="Normal"/>
    <w:link w:val="BodyTextChar"/>
    <w:unhideWhenUsed/>
    <w:rsid w:val="00743CC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43CCF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rsid w:val="00743CCF"/>
    <w:pPr>
      <w:spacing w:after="0" w:line="240" w:lineRule="auto"/>
    </w:pPr>
    <w:rPr>
      <w:rFonts w:ascii="Times New Roman" w:eastAsia="Times New Roman" w:hAnsi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ferencesTableStyle">
    <w:name w:val="References Table Style"/>
    <w:basedOn w:val="TableNormal"/>
    <w:uiPriority w:val="99"/>
    <w:rsid w:val="006528A3"/>
    <w:pPr>
      <w:spacing w:after="0" w:line="240" w:lineRule="auto"/>
    </w:pPr>
    <w:rPr>
      <w:rFonts w:ascii="Garamond" w:eastAsia="Times New Roman" w:hAnsi="Garamond" w:cs="Times New Roman"/>
      <w:sz w:val="20"/>
      <w:szCs w:val="20"/>
    </w:rPr>
    <w:tblPr>
      <w:tblCellMar>
        <w:left w:w="0" w:type="dxa"/>
        <w:right w:w="0" w:type="dxa"/>
      </w:tblCellMar>
    </w:tblPr>
    <w:tblStylePr w:type="firstRow">
      <w:rPr>
        <w:rFonts w:ascii="Century Gothic" w:hAnsi="Century Gothic"/>
        <w:b w:val="0"/>
        <w:color w:val="44546A" w:themeColor="text2"/>
        <w:sz w:val="20"/>
      </w:rPr>
    </w:tblStylePr>
  </w:style>
  <w:style w:type="character" w:customStyle="1" w:styleId="PMtextChar">
    <w:name w:val="PMtext Char"/>
    <w:link w:val="PMtext"/>
    <w:locked/>
    <w:rsid w:val="00743CCF"/>
    <w:rPr>
      <w:rFonts w:ascii="Lato Light" w:eastAsia="Times New Roman" w:hAnsi="Lato Light" w:cs="Times New Roman"/>
      <w:color w:val="000000"/>
      <w:sz w:val="19"/>
      <w:szCs w:val="20"/>
    </w:rPr>
  </w:style>
  <w:style w:type="table" w:styleId="MediumGrid1-Accent1">
    <w:name w:val="Medium Grid 1 Accent 1"/>
    <w:basedOn w:val="TableNormal"/>
    <w:uiPriority w:val="67"/>
    <w:rsid w:val="00743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customStyle="1" w:styleId="HeaderShadingTableStyle">
    <w:name w:val="Header Shading Table Style"/>
    <w:basedOn w:val="TableNormal"/>
    <w:uiPriority w:val="99"/>
    <w:rsid w:val="00743CCF"/>
    <w:pPr>
      <w:spacing w:after="0" w:line="240" w:lineRule="auto"/>
    </w:pPr>
    <w:rPr>
      <w:rFonts w:ascii="Lato" w:eastAsia="Times New Roman" w:hAnsi="Lato" w:cs="Times New Roman"/>
      <w:color w:val="000000"/>
      <w:sz w:val="18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  <w:mirrorIndents w:val="0"/>
        <w:jc w:val="center"/>
      </w:pPr>
      <w:rPr>
        <w:rFonts w:ascii="Montserrat" w:hAnsi="Montserrat"/>
        <w:b w:val="0"/>
        <w:caps w:val="0"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1135CA"/>
      </w:tcPr>
    </w:tblStylePr>
    <w:tblStylePr w:type="firstCol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Garamond" w:hAnsi="Garamond"/>
        <w:sz w:val="20"/>
      </w:rPr>
    </w:tblStylePr>
  </w:style>
  <w:style w:type="paragraph" w:customStyle="1" w:styleId="PMTableText10pt6ptspacingbefore">
    <w:name w:val="PMTableText 10 pt 6pt spacing before"/>
    <w:basedOn w:val="PMTableText10pt"/>
    <w:rsid w:val="006528A3"/>
    <w:pPr>
      <w:spacing w:before="120"/>
    </w:pPr>
  </w:style>
  <w:style w:type="numbering" w:styleId="111111">
    <w:name w:val="Outline List 2"/>
    <w:basedOn w:val="NoList"/>
    <w:uiPriority w:val="99"/>
    <w:semiHidden/>
    <w:unhideWhenUsed/>
    <w:rsid w:val="00743CCF"/>
    <w:pPr>
      <w:numPr>
        <w:numId w:val="34"/>
      </w:numPr>
    </w:pPr>
  </w:style>
  <w:style w:type="numbering" w:styleId="1ai">
    <w:name w:val="Outline List 1"/>
    <w:basedOn w:val="NoList"/>
    <w:uiPriority w:val="99"/>
    <w:semiHidden/>
    <w:unhideWhenUsed/>
    <w:rsid w:val="00743CCF"/>
    <w:pPr>
      <w:numPr>
        <w:numId w:val="35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743CCF"/>
    <w:rPr>
      <w:rFonts w:asciiTheme="majorHAnsi" w:eastAsiaTheme="majorEastAsia" w:hAnsiTheme="majorHAnsi" w:cstheme="majorBidi"/>
      <w:i/>
      <w:iCs/>
      <w:color w:val="1F4D78" w:themeColor="accent1" w:themeShade="7F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C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C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43CCF"/>
    <w:pPr>
      <w:numPr>
        <w:numId w:val="3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3C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CCF"/>
    <w:rPr>
      <w:rFonts w:ascii="Segoe UI" w:eastAsia="Times New Roman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3CCF"/>
  </w:style>
  <w:style w:type="paragraph" w:styleId="BlockText">
    <w:name w:val="Block Text"/>
    <w:basedOn w:val="Normal"/>
    <w:uiPriority w:val="99"/>
    <w:semiHidden/>
    <w:unhideWhenUsed/>
    <w:rsid w:val="00743CCF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3CC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3CC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3CCF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3CC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3CC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3CCF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3CC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3CC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43CCF"/>
    <w:rPr>
      <w:rFonts w:ascii="Times New Roman" w:eastAsia="Times New Roman" w:hAnsi="Times New Roman" w:cs="Times New Roman"/>
      <w:sz w:val="16"/>
      <w:szCs w:val="16"/>
    </w:rPr>
  </w:style>
  <w:style w:type="character" w:styleId="BookTitle">
    <w:name w:val="Book Title"/>
    <w:basedOn w:val="DefaultParagraphFont"/>
    <w:uiPriority w:val="33"/>
    <w:rsid w:val="00743C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43CCF"/>
    <w:pPr>
      <w:spacing w:after="200"/>
    </w:pPr>
    <w:rPr>
      <w:i/>
      <w:iCs/>
      <w:color w:val="44546A" w:themeColor="text2"/>
      <w:sz w:val="18"/>
      <w:szCs w:val="18"/>
    </w:rPr>
  </w:style>
  <w:style w:type="table" w:styleId="ColorfulGrid">
    <w:name w:val="Colorful Grid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43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CC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CC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CCF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rsid w:val="00743CCF"/>
  </w:style>
  <w:style w:type="character" w:customStyle="1" w:styleId="DateChar">
    <w:name w:val="Date Char"/>
    <w:basedOn w:val="DefaultParagraphFont"/>
    <w:link w:val="Date"/>
    <w:uiPriority w:val="99"/>
    <w:rsid w:val="00743CCF"/>
    <w:rPr>
      <w:rFonts w:ascii="Times New Roman" w:eastAsia="Times New Roman" w:hAnsi="Times New Roman" w:cs="Times New Roman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3CC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43CCF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3CC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character" w:styleId="Emphasis">
    <w:name w:val="Emphasis"/>
    <w:basedOn w:val="DefaultParagraphFont"/>
    <w:uiPriority w:val="20"/>
    <w:qFormat/>
    <w:rsid w:val="00743CC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743CC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3CCF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3CCF"/>
    <w:rPr>
      <w:rFonts w:ascii="Times New Roman" w:eastAsia="Times New Roman" w:hAnsi="Times New Roman" w:cs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43CC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43CCF"/>
    <w:rPr>
      <w:rFonts w:asciiTheme="majorHAnsi" w:eastAsiaTheme="majorEastAsia" w:hAnsiTheme="majorHAnsi" w:cstheme="majorBidi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43CCF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43CC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CCF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CCF"/>
    <w:rPr>
      <w:rFonts w:ascii="Times New Roman" w:eastAsia="Times New Roman" w:hAnsi="Times New Roman" w:cs="Times New Roman"/>
      <w:sz w:val="20"/>
      <w:szCs w:val="20"/>
    </w:rPr>
  </w:style>
  <w:style w:type="table" w:styleId="GridTable1Light">
    <w:name w:val="Grid Table 1 Light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43CC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43C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43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43CC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43CC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43CC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43CC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43C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43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43CC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43CC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43CC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743CCF"/>
  </w:style>
  <w:style w:type="paragraph" w:styleId="HTMLAddress">
    <w:name w:val="HTML Address"/>
    <w:basedOn w:val="Normal"/>
    <w:link w:val="HTMLAddressChar"/>
    <w:uiPriority w:val="99"/>
    <w:semiHidden/>
    <w:unhideWhenUsed/>
    <w:rsid w:val="00743CC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43CCF"/>
    <w:rPr>
      <w:rFonts w:ascii="Times New Roman" w:eastAsia="Times New Roman" w:hAnsi="Times New Roman" w:cs="Times New Roman"/>
      <w:i/>
      <w:iCs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743CC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43CC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43CC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43CC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CCF"/>
    <w:rPr>
      <w:rFonts w:ascii="Consolas" w:hAnsi="Consolas" w:cs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CCF"/>
    <w:rPr>
      <w:rFonts w:ascii="Consolas" w:eastAsia="Times New Roman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43CCF"/>
    <w:rPr>
      <w:rFonts w:ascii="Consolas" w:hAnsi="Consolas" w:cs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743CC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43CC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3CC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3CC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3CC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3CC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3CC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3CC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3CC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3CC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3CCF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3CC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743CC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743CC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CCF"/>
    <w:rPr>
      <w:rFonts w:ascii="Times New Roman" w:eastAsia="Times New Roman" w:hAnsi="Times New Roman" w:cs="Times New Roman"/>
      <w:i/>
      <w:iCs/>
      <w:color w:val="5B9BD5" w:themeColor="accent1"/>
      <w:szCs w:val="20"/>
    </w:rPr>
  </w:style>
  <w:style w:type="character" w:styleId="IntenseReference">
    <w:name w:val="Intense Reference"/>
    <w:basedOn w:val="DefaultParagraphFont"/>
    <w:uiPriority w:val="32"/>
    <w:rsid w:val="00743CCF"/>
    <w:rPr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43C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43CC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43C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43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43CC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43CC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43CC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43CCF"/>
  </w:style>
  <w:style w:type="paragraph" w:styleId="List">
    <w:name w:val="List"/>
    <w:basedOn w:val="Normal"/>
    <w:uiPriority w:val="99"/>
    <w:semiHidden/>
    <w:unhideWhenUsed/>
    <w:rsid w:val="00743CC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43CCF"/>
    <w:pPr>
      <w:ind w:left="720" w:hanging="360"/>
      <w:contextualSpacing/>
    </w:pPr>
  </w:style>
  <w:style w:type="paragraph" w:styleId="List3">
    <w:name w:val="List 3"/>
    <w:basedOn w:val="Normal"/>
    <w:uiPriority w:val="99"/>
    <w:rsid w:val="00743CCF"/>
    <w:pPr>
      <w:ind w:left="1080" w:hanging="360"/>
      <w:contextualSpacing/>
    </w:pPr>
  </w:style>
  <w:style w:type="paragraph" w:styleId="List4">
    <w:name w:val="List 4"/>
    <w:basedOn w:val="Normal"/>
    <w:uiPriority w:val="99"/>
    <w:rsid w:val="00743CC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43CCF"/>
    <w:pPr>
      <w:ind w:left="1800" w:hanging="360"/>
      <w:contextualSpacing/>
    </w:pPr>
  </w:style>
  <w:style w:type="paragraph" w:styleId="ListBullet">
    <w:name w:val="List Bullet"/>
    <w:basedOn w:val="Normal"/>
    <w:uiPriority w:val="99"/>
    <w:rsid w:val="00743CC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43CCF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43CCF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43CCF"/>
    <w:pPr>
      <w:tabs>
        <w:tab w:val="num" w:pos="1440"/>
      </w:tabs>
      <w:ind w:left="1440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3CCF"/>
    <w:pPr>
      <w:tabs>
        <w:tab w:val="num" w:pos="1800"/>
      </w:tabs>
      <w:ind w:left="1800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43CC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3CC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3CC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3CC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3CC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43CCF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43CCF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43CCF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43CCF"/>
    <w:pPr>
      <w:tabs>
        <w:tab w:val="num" w:pos="1440"/>
      </w:tabs>
      <w:ind w:left="1440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3CCF"/>
    <w:pPr>
      <w:tabs>
        <w:tab w:val="num" w:pos="1800"/>
      </w:tabs>
      <w:ind w:left="1800" w:hanging="360"/>
      <w:contextualSpacing/>
    </w:pPr>
  </w:style>
  <w:style w:type="paragraph" w:styleId="ListParagraph">
    <w:name w:val="List Paragraph"/>
    <w:basedOn w:val="Normal"/>
    <w:uiPriority w:val="34"/>
    <w:rsid w:val="00743CC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43C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43CC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43C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43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43CC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43CC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43CC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43CC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43CC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43C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43CC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43CCF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43CC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43CC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43CCF"/>
    <w:rPr>
      <w:rFonts w:ascii="Consolas" w:eastAsia="Times New Roman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43CC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43CC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43CC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rsid w:val="00743CC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743CC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rsid w:val="00743CCF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743CCF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43CC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3CC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43CCF"/>
  </w:style>
  <w:style w:type="character" w:styleId="PlaceholderText">
    <w:name w:val="Placeholder Text"/>
    <w:basedOn w:val="DefaultParagraphFont"/>
    <w:uiPriority w:val="99"/>
    <w:semiHidden/>
    <w:rsid w:val="00743CCF"/>
    <w:rPr>
      <w:color w:val="808080"/>
    </w:rPr>
  </w:style>
  <w:style w:type="table" w:styleId="PlainTable1">
    <w:name w:val="Plain Table 1"/>
    <w:basedOn w:val="TableNormal"/>
    <w:uiPriority w:val="41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43C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43CC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43CCF"/>
    <w:rPr>
      <w:rFonts w:ascii="Consolas" w:eastAsia="Times New Roman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743C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CCF"/>
    <w:rPr>
      <w:rFonts w:ascii="Times New Roman" w:eastAsia="Times New Roman" w:hAnsi="Times New Roman" w:cs="Times New Roman"/>
      <w:i/>
      <w:iCs/>
      <w:color w:val="404040" w:themeColor="text1" w:themeTint="BF"/>
      <w:szCs w:val="20"/>
    </w:rPr>
  </w:style>
  <w:style w:type="paragraph" w:styleId="Salutation">
    <w:name w:val="Salutation"/>
    <w:basedOn w:val="Normal"/>
    <w:next w:val="Normal"/>
    <w:link w:val="SalutationChar"/>
    <w:uiPriority w:val="99"/>
    <w:rsid w:val="00743CCF"/>
  </w:style>
  <w:style w:type="character" w:customStyle="1" w:styleId="SalutationChar">
    <w:name w:val="Salutation Char"/>
    <w:basedOn w:val="DefaultParagraphFont"/>
    <w:link w:val="Salutation"/>
    <w:uiPriority w:val="99"/>
    <w:rsid w:val="00743CCF"/>
    <w:rPr>
      <w:rFonts w:ascii="Times New Roman" w:eastAsia="Times New Roman" w:hAnsi="Times New Roman" w:cs="Times New Roman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43CC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43CCF"/>
    <w:rPr>
      <w:rFonts w:ascii="Times New Roman" w:eastAsia="Times New Roman" w:hAnsi="Times New Roman" w:cs="Times New Roman"/>
      <w:szCs w:val="20"/>
    </w:rPr>
  </w:style>
  <w:style w:type="character" w:styleId="Strong">
    <w:name w:val="Strong"/>
    <w:basedOn w:val="DefaultParagraphFont"/>
    <w:uiPriority w:val="22"/>
    <w:rsid w:val="00743CC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rsid w:val="00743C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43CC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743C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743CC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743CCF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CCF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CCF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CCF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CCF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CCF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CCF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CCF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CCF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43C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3CCF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3CCF"/>
  </w:style>
  <w:style w:type="table" w:styleId="TableProfessional">
    <w:name w:val="Table Professional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CCF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CCF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CCF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CCF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CCF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rsid w:val="00743C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43CC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2">
    <w:name w:val="toc 2"/>
    <w:autoRedefine/>
    <w:uiPriority w:val="39"/>
    <w:unhideWhenUsed/>
    <w:rsid w:val="00743CCF"/>
    <w:pPr>
      <w:tabs>
        <w:tab w:val="right" w:leader="dot" w:pos="8640"/>
      </w:tabs>
      <w:spacing w:after="0" w:line="240" w:lineRule="auto"/>
      <w:ind w:left="360"/>
      <w:contextualSpacing/>
    </w:pPr>
    <w:rPr>
      <w:rFonts w:ascii="Lato" w:eastAsia="Times New Roman" w:hAnsi="Lato" w:cs="Times New Roman"/>
      <w:b/>
      <w:color w:val="00000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43CCF"/>
    <w:pPr>
      <w:ind w:left="720"/>
    </w:pPr>
    <w:rPr>
      <w:rFonts w:ascii="Lato" w:hAnsi="Lato"/>
      <w:b/>
      <w:color w:val="00000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43CC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43CC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3CC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3CC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3CC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3CC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unhideWhenUsed/>
    <w:rsid w:val="00743CCF"/>
    <w:pPr>
      <w:keepLines/>
      <w:numPr>
        <w:numId w:val="0"/>
      </w:numPr>
      <w:spacing w:before="0" w:after="240"/>
      <w:outlineLvl w:val="9"/>
    </w:pPr>
    <w:rPr>
      <w:rFonts w:ascii="Montserrat ExtraBold" w:eastAsiaTheme="majorEastAsia" w:hAnsi="Montserrat ExtraBold" w:cstheme="majorBidi"/>
      <w:caps/>
      <w:color w:val="1135CA"/>
      <w:kern w:val="0"/>
      <w:sz w:val="36"/>
      <w:szCs w:val="32"/>
    </w:rPr>
  </w:style>
  <w:style w:type="paragraph" w:customStyle="1" w:styleId="BasicParagraph">
    <w:name w:val="[Basic Paragraph]"/>
    <w:basedOn w:val="Normal"/>
    <w:uiPriority w:val="99"/>
    <w:rsid w:val="00743CC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customStyle="1" w:styleId="BiobulletsNEW">
    <w:name w:val="Bio bullets_NEW"/>
    <w:qFormat/>
    <w:rsid w:val="00743CCF"/>
    <w:pPr>
      <w:numPr>
        <w:numId w:val="40"/>
      </w:numPr>
      <w:tabs>
        <w:tab w:val="left" w:pos="144"/>
      </w:tabs>
      <w:suppressAutoHyphens/>
      <w:spacing w:after="0" w:line="240" w:lineRule="auto"/>
      <w:ind w:left="144" w:hanging="144"/>
    </w:pPr>
    <w:rPr>
      <w:rFonts w:ascii="Lato Light" w:hAnsi="Lato Light" w:cs="Garamond"/>
      <w:color w:val="000000"/>
      <w:sz w:val="18"/>
      <w:szCs w:val="18"/>
    </w:rPr>
  </w:style>
  <w:style w:type="paragraph" w:customStyle="1" w:styleId="BiotextNEW">
    <w:name w:val="Bio text_NEW"/>
    <w:qFormat/>
    <w:rsid w:val="00743CCF"/>
    <w:pPr>
      <w:suppressAutoHyphens/>
      <w:spacing w:after="100" w:line="240" w:lineRule="auto"/>
    </w:pPr>
    <w:rPr>
      <w:rFonts w:ascii="Lato Light" w:hAnsi="Lato Light" w:cs="Garamond"/>
      <w:color w:val="000000"/>
      <w:sz w:val="18"/>
      <w:szCs w:val="18"/>
    </w:rPr>
  </w:style>
  <w:style w:type="paragraph" w:customStyle="1" w:styleId="BiosubheadNEW">
    <w:name w:val="Bio subhead_NEW"/>
    <w:next w:val="BiotextNEW"/>
    <w:qFormat/>
    <w:rsid w:val="00743CCF"/>
    <w:pPr>
      <w:suppressAutoHyphens/>
      <w:spacing w:before="240" w:after="0" w:line="288" w:lineRule="auto"/>
    </w:pPr>
    <w:rPr>
      <w:rFonts w:ascii="Montserrat" w:hAnsi="Montserrat" w:cs="Century Gothic"/>
      <w:b/>
      <w:caps/>
      <w:color w:val="000000"/>
      <w:sz w:val="18"/>
      <w:szCs w:val="18"/>
    </w:rPr>
  </w:style>
  <w:style w:type="paragraph" w:customStyle="1" w:styleId="BioquoteboxNEW">
    <w:name w:val="Bio quote box_NEW"/>
    <w:qFormat/>
    <w:rsid w:val="00743CCF"/>
    <w:pPr>
      <w:suppressAutoHyphens/>
      <w:autoSpaceDE w:val="0"/>
      <w:autoSpaceDN w:val="0"/>
      <w:adjustRightInd w:val="0"/>
      <w:spacing w:after="100" w:line="288" w:lineRule="auto"/>
      <w:textAlignment w:val="center"/>
    </w:pPr>
    <w:rPr>
      <w:rFonts w:ascii="Montserrat Light" w:hAnsi="Montserrat Light" w:cs="Century Gothic"/>
      <w:color w:val="7F7F7F"/>
      <w:sz w:val="20"/>
      <w:szCs w:val="20"/>
    </w:rPr>
  </w:style>
  <w:style w:type="paragraph" w:customStyle="1" w:styleId="Biotitleline2NEW">
    <w:name w:val="Bio title line 2_NEW"/>
    <w:qFormat/>
    <w:rsid w:val="00743CCF"/>
    <w:pPr>
      <w:spacing w:after="0" w:line="288" w:lineRule="auto"/>
    </w:pPr>
    <w:rPr>
      <w:rFonts w:ascii="Montserrat" w:eastAsia="Times New Roman" w:hAnsi="Montserrat" w:cs="Century Gothic"/>
      <w:color w:val="000000"/>
      <w:sz w:val="18"/>
      <w:szCs w:val="18"/>
    </w:rPr>
  </w:style>
  <w:style w:type="paragraph" w:customStyle="1" w:styleId="Biotitleline1NEW">
    <w:name w:val="Bio title line 1_NEW"/>
    <w:next w:val="Biotitleline2NEW"/>
    <w:qFormat/>
    <w:rsid w:val="00743CCF"/>
    <w:pPr>
      <w:spacing w:after="0" w:line="288" w:lineRule="auto"/>
    </w:pPr>
    <w:rPr>
      <w:rFonts w:ascii="Montserrat" w:eastAsia="Times New Roman" w:hAnsi="Montserrat" w:cs="Century Gothic"/>
      <w:caps/>
      <w:color w:val="000000"/>
      <w:sz w:val="18"/>
      <w:szCs w:val="18"/>
    </w:rPr>
  </w:style>
  <w:style w:type="paragraph" w:customStyle="1" w:styleId="BionameNEW">
    <w:name w:val="Bio name_NEW"/>
    <w:next w:val="Biotitleline1NEW"/>
    <w:qFormat/>
    <w:rsid w:val="00743CCF"/>
    <w:pPr>
      <w:spacing w:after="60" w:line="288" w:lineRule="auto"/>
    </w:pPr>
    <w:rPr>
      <w:rFonts w:ascii="Montserrat ExtraBold" w:hAnsi="Montserrat ExtraBold" w:cs="Glypha LT Std"/>
      <w:b/>
      <w:caps/>
      <w:color w:val="1135CA"/>
      <w:sz w:val="26"/>
      <w:szCs w:val="26"/>
    </w:rPr>
  </w:style>
  <w:style w:type="paragraph" w:customStyle="1" w:styleId="BiocontactinfoNEW">
    <w:name w:val="Bio contact info_NEW"/>
    <w:qFormat/>
    <w:rsid w:val="00743CCF"/>
    <w:pPr>
      <w:spacing w:after="180" w:line="240" w:lineRule="auto"/>
    </w:pPr>
    <w:rPr>
      <w:rFonts w:ascii="Lato" w:hAnsi="Lato" w:cs="Garamond"/>
      <w:b/>
      <w:bCs/>
      <w:color w:val="000000"/>
      <w:sz w:val="18"/>
      <w:szCs w:val="18"/>
    </w:rPr>
  </w:style>
  <w:style w:type="paragraph" w:customStyle="1" w:styleId="BioeducationNEW">
    <w:name w:val="Bio education_NEW"/>
    <w:basedOn w:val="BiocontactinfoNEW"/>
    <w:qFormat/>
    <w:rsid w:val="00743CCF"/>
    <w:pPr>
      <w:spacing w:after="0"/>
    </w:pPr>
  </w:style>
  <w:style w:type="paragraph" w:customStyle="1" w:styleId="BiotabletoplineNEW">
    <w:name w:val="Bio table top line_NEW"/>
    <w:qFormat/>
    <w:rsid w:val="00743CCF"/>
    <w:pPr>
      <w:pageBreakBefore/>
      <w:framePr w:hSpace="187" w:wrap="around" w:vAnchor="page" w:hAnchor="text" w:xAlign="center" w:y="1801"/>
      <w:spacing w:after="100" w:line="240" w:lineRule="auto"/>
      <w:suppressOverlap/>
    </w:pPr>
    <w:rPr>
      <w:rFonts w:ascii="Lato Light" w:eastAsia="Times New Roman" w:hAnsi="Lato Light" w:cs="Times New Roman"/>
      <w:sz w:val="18"/>
      <w:szCs w:val="20"/>
    </w:rPr>
  </w:style>
  <w:style w:type="character" w:customStyle="1" w:styleId="PMtextBulletChar">
    <w:name w:val="PMtextBullet Char"/>
    <w:link w:val="PMtextBullet"/>
    <w:rsid w:val="00743CCF"/>
    <w:rPr>
      <w:rFonts w:ascii="Lato Light" w:eastAsia="Times New Roman" w:hAnsi="Lato Light" w:cs="Times New Roman"/>
      <w:sz w:val="19"/>
      <w:szCs w:val="24"/>
    </w:rPr>
  </w:style>
  <w:style w:type="paragraph" w:customStyle="1" w:styleId="PMquestionAnswer">
    <w:name w:val="PMquestionAnswer"/>
    <w:basedOn w:val="PMtext"/>
    <w:rsid w:val="00743CCF"/>
    <w:pPr>
      <w:spacing w:after="80"/>
      <w:ind w:left="360"/>
      <w:contextualSpacing w:val="0"/>
    </w:pPr>
  </w:style>
  <w:style w:type="paragraph" w:customStyle="1" w:styleId="PMquestionAnswerHeading">
    <w:name w:val="PMquestionAnswerHeading"/>
    <w:basedOn w:val="PMsubHead"/>
    <w:next w:val="PMquestionAnswer"/>
    <w:rsid w:val="00743CCF"/>
    <w:pPr>
      <w:ind w:left="360"/>
    </w:pPr>
    <w:rPr>
      <w:b w:val="0"/>
    </w:rPr>
  </w:style>
  <w:style w:type="character" w:styleId="Hashtag">
    <w:name w:val="Hashtag"/>
    <w:basedOn w:val="DefaultParagraphFont"/>
    <w:uiPriority w:val="99"/>
    <w:semiHidden/>
    <w:unhideWhenUsed/>
    <w:rsid w:val="006528A3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6528A3"/>
    <w:rPr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unhideWhenUsed/>
    <w:rsid w:val="006528A3"/>
    <w:rPr>
      <w:u w:val="dotted"/>
    </w:rPr>
  </w:style>
  <w:style w:type="table" w:customStyle="1" w:styleId="InvisibleTable">
    <w:name w:val="Invisible Table"/>
    <w:basedOn w:val="TableNormal"/>
    <w:uiPriority w:val="99"/>
    <w:rsid w:val="00743CCF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PMreferences">
    <w:name w:val="PMreferences"/>
    <w:rsid w:val="00743CCF"/>
    <w:pPr>
      <w:spacing w:after="0" w:line="260" w:lineRule="exact"/>
    </w:pPr>
    <w:rPr>
      <w:rFonts w:ascii="Lato" w:eastAsia="Times New Roman" w:hAnsi="Lato" w:cs="Times New Roman"/>
      <w:b/>
      <w:color w:val="1135CA"/>
      <w:sz w:val="19"/>
      <w:szCs w:val="20"/>
    </w:rPr>
  </w:style>
  <w:style w:type="paragraph" w:customStyle="1" w:styleId="PMtitleAddress">
    <w:name w:val="PMtitleAddress"/>
    <w:rsid w:val="00743CCF"/>
    <w:pPr>
      <w:spacing w:after="120" w:line="240" w:lineRule="auto"/>
    </w:pPr>
    <w:rPr>
      <w:rFonts w:ascii="Lato Light" w:eastAsia="Times New Roman" w:hAnsi="Lato Light" w:cs="Tahoma"/>
      <w:color w:val="5A5B5E"/>
      <w:sz w:val="18"/>
      <w:szCs w:val="16"/>
    </w:rPr>
  </w:style>
  <w:style w:type="paragraph" w:customStyle="1" w:styleId="PMtitleLeadIn">
    <w:name w:val="PMtitleLeadIn"/>
    <w:rsid w:val="00743CCF"/>
    <w:pPr>
      <w:spacing w:before="120" w:after="0" w:line="480" w:lineRule="exact"/>
      <w:ind w:left="5040"/>
    </w:pPr>
    <w:rPr>
      <w:rFonts w:ascii="Montserrat" w:eastAsia="Times New Roman" w:hAnsi="Montserrat" w:cs="Times New Roman"/>
      <w:caps/>
      <w:color w:val="5A5B5E"/>
      <w:sz w:val="24"/>
      <w:szCs w:val="20"/>
    </w:rPr>
  </w:style>
  <w:style w:type="paragraph" w:customStyle="1" w:styleId="ReportTitle">
    <w:name w:val="ReportTitle"/>
    <w:rsid w:val="00743CCF"/>
    <w:rPr>
      <w:rFonts w:ascii="Glypha LT Std" w:eastAsia="Times New Roman" w:hAnsi="Glypha LT Std" w:cs="Times New Roman"/>
      <w:b/>
      <w:color w:val="3F5367"/>
      <w:sz w:val="56"/>
      <w:szCs w:val="40"/>
    </w:rPr>
  </w:style>
  <w:style w:type="paragraph" w:customStyle="1" w:styleId="ReportTOCTitle">
    <w:name w:val="ReportTOCTitle"/>
    <w:next w:val="PMtext"/>
    <w:rsid w:val="00743CCF"/>
    <w:pPr>
      <w:spacing w:after="240" w:line="240" w:lineRule="auto"/>
      <w:outlineLvl w:val="0"/>
    </w:pPr>
    <w:rPr>
      <w:rFonts w:ascii="Glypha LT Std" w:eastAsia="Times New Roman" w:hAnsi="Glypha LT Std" w:cs="Times New Roman"/>
      <w:b/>
      <w:color w:val="445367"/>
      <w:sz w:val="40"/>
      <w:szCs w:val="20"/>
    </w:rPr>
  </w:style>
  <w:style w:type="paragraph" w:styleId="Revision">
    <w:name w:val="Revision"/>
    <w:hidden/>
    <w:uiPriority w:val="99"/>
    <w:semiHidden/>
    <w:rsid w:val="007F0306"/>
    <w:pPr>
      <w:spacing w:after="0" w:line="240" w:lineRule="auto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9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3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2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C0919\OneDrive%20-%20Rehmann\Marketing_Team\Biographies\Bios-Pending\1%20-%20Bio%20Template_Wealth%20Manag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7F72FB095174FB20464890F612425" ma:contentTypeVersion="19" ma:contentTypeDescription="Create a new document." ma:contentTypeScope="" ma:versionID="02cf2321b70c973ee482c0318a976855">
  <xsd:schema xmlns:xsd="http://www.w3.org/2001/XMLSchema" xmlns:xs="http://www.w3.org/2001/XMLSchema" xmlns:p="http://schemas.microsoft.com/office/2006/metadata/properties" xmlns:ns2="9949d635-376f-482b-bf73-07529685138c" xmlns:ns3="95259b90-d959-4e54-9094-2020466ea364" xmlns:ns4="0b26709c-9aa8-4d7c-82b2-cf9b49d92029" targetNamespace="http://schemas.microsoft.com/office/2006/metadata/properties" ma:root="true" ma:fieldsID="3fb23963d5da486c6e43281a41a477af" ns2:_="" ns3:_="" ns4:_="">
    <xsd:import namespace="9949d635-376f-482b-bf73-07529685138c"/>
    <xsd:import namespace="95259b90-d959-4e54-9094-2020466ea364"/>
    <xsd:import namespace="0b26709c-9aa8-4d7c-82b2-cf9b49d920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9d635-376f-482b-bf73-075296851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c485529-5221-4c42-a060-cf5d31a98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59b90-d959-4e54-9094-2020466ea3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6709c-9aa8-4d7c-82b2-cf9b49d9202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407f989-c890-42ae-838c-e3793537ddd0}" ma:internalName="TaxCatchAll" ma:showField="CatchAllData" ma:web="95259b90-d959-4e54-9094-2020466ea3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6709c-9aa8-4d7c-82b2-cf9b49d92029" xsi:nil="true"/>
    <lcf76f155ced4ddcb4097134ff3c332f xmlns="9949d635-376f-482b-bf73-075296851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D4732A-8FB3-4EFC-831F-93DB2D3693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8E58A7-22EE-4F50-A8E1-685407EBA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9d635-376f-482b-bf73-07529685138c"/>
    <ds:schemaRef ds:uri="95259b90-d959-4e54-9094-2020466ea364"/>
    <ds:schemaRef ds:uri="0b26709c-9aa8-4d7c-82b2-cf9b49d92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59C30-6014-461B-AA32-FAEF79BD86D4}">
  <ds:schemaRefs>
    <ds:schemaRef ds:uri="http://schemas.microsoft.com/office/2006/metadata/properties"/>
    <ds:schemaRef ds:uri="http://schemas.microsoft.com/office/infopath/2007/PartnerControls"/>
    <ds:schemaRef ds:uri="0b26709c-9aa8-4d7c-82b2-cf9b49d92029"/>
    <ds:schemaRef ds:uri="9949d635-376f-482b-bf73-075296851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Bio Template_Wealth Management.dotx</Template>
  <TotalTime>0</TotalTime>
  <Pages>1</Pages>
  <Words>280</Words>
  <Characters>1599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Crichton</dc:creator>
  <cp:keywords/>
  <dc:description/>
  <cp:lastModifiedBy>Suzanne Burley</cp:lastModifiedBy>
  <cp:revision>2</cp:revision>
  <cp:lastPrinted>2017-08-01T15:51:00Z</cp:lastPrinted>
  <dcterms:created xsi:type="dcterms:W3CDTF">2026-06-19T17:23:00Z</dcterms:created>
  <dcterms:modified xsi:type="dcterms:W3CDTF">2026-06-19T17:23:00Z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0x010100D417F72FB095174FB20464890F612425</vt:lpwstr>
  </property>
  <property fmtid="{D5CDD505-2E9C-101B-9397-08002B2CF9AE}" pid="3" name="MediaServiceImageTags">
    <vt:lpwstr/>
  </property>
</Properties>
</file>